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690E" w14:textId="2DA2782B" w:rsidR="004A62A6" w:rsidRPr="00514705" w:rsidRDefault="00EA2762" w:rsidP="00EA2762">
      <w:pPr>
        <w:ind w:firstLine="708"/>
      </w:pPr>
      <w:r>
        <w:rPr>
          <w:spacing w:val="-2"/>
        </w:rPr>
        <w:t xml:space="preserve">     </w:t>
      </w:r>
      <w:r w:rsidR="004A62A6" w:rsidRPr="00514705">
        <w:rPr>
          <w:spacing w:val="-2"/>
        </w:rPr>
        <w:t>ALLEGATO</w:t>
      </w:r>
      <w:r w:rsidR="004A62A6" w:rsidRPr="00514705">
        <w:rPr>
          <w:spacing w:val="-3"/>
        </w:rPr>
        <w:t xml:space="preserve"> </w:t>
      </w:r>
      <w:r w:rsidR="004A62A6" w:rsidRPr="00514705">
        <w:rPr>
          <w:spacing w:val="-10"/>
        </w:rPr>
        <w:t>A</w:t>
      </w:r>
    </w:p>
    <w:p w14:paraId="6B5C2470" w14:textId="77777777" w:rsidR="004A62A6" w:rsidRPr="00514705" w:rsidRDefault="004A62A6" w:rsidP="004A62A6">
      <w:pPr>
        <w:pStyle w:val="Corpotesto"/>
        <w:spacing w:before="5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2"/>
      </w:tblGrid>
      <w:tr w:rsidR="004A62A6" w:rsidRPr="00514705" w14:paraId="480FBB1B" w14:textId="77777777" w:rsidTr="005B1E92">
        <w:trPr>
          <w:trHeight w:val="1003"/>
        </w:trPr>
        <w:tc>
          <w:tcPr>
            <w:tcW w:w="9492" w:type="dxa"/>
          </w:tcPr>
          <w:p w14:paraId="48EEBB52" w14:textId="77777777" w:rsidR="004A62A6" w:rsidRPr="00514705" w:rsidRDefault="004A62A6" w:rsidP="004A62A6">
            <w:pPr>
              <w:pStyle w:val="TableParagraph"/>
              <w:ind w:left="50" w:right="45"/>
              <w:jc w:val="center"/>
              <w:rPr>
                <w:b/>
                <w:lang w:val="en-US"/>
              </w:rPr>
            </w:pPr>
            <w:r w:rsidRPr="00514705">
              <w:rPr>
                <w:b/>
                <w:lang w:val="en-US"/>
              </w:rPr>
              <w:t>DOMANDA</w:t>
            </w:r>
            <w:r w:rsidRPr="00514705">
              <w:rPr>
                <w:b/>
                <w:spacing w:val="-8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DI</w:t>
            </w:r>
            <w:r w:rsidRPr="00514705">
              <w:rPr>
                <w:b/>
                <w:spacing w:val="-7"/>
                <w:lang w:val="en-US"/>
              </w:rPr>
              <w:t xml:space="preserve"> </w:t>
            </w:r>
            <w:r w:rsidRPr="00514705">
              <w:rPr>
                <w:b/>
                <w:spacing w:val="-2"/>
                <w:lang w:val="en-US"/>
              </w:rPr>
              <w:t>PARTECIPAZIONE</w:t>
            </w:r>
          </w:p>
          <w:p w14:paraId="09952284" w14:textId="77777777" w:rsidR="004A62A6" w:rsidRPr="00514705" w:rsidRDefault="004A62A6" w:rsidP="004A62A6">
            <w:pPr>
              <w:pStyle w:val="TableParagraph"/>
              <w:spacing w:before="120"/>
              <w:ind w:left="50"/>
              <w:jc w:val="center"/>
              <w:rPr>
                <w:lang w:val="en-US"/>
              </w:rPr>
            </w:pPr>
            <w:r w:rsidRPr="00514705">
              <w:rPr>
                <w:lang w:val="en-US"/>
              </w:rPr>
              <w:t>PER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LA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SELEZIONE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-6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PERSONALE</w:t>
            </w:r>
            <w:r w:rsidRPr="00514705">
              <w:rPr>
                <w:spacing w:val="-2"/>
                <w:lang w:val="en-US"/>
              </w:rPr>
              <w:t xml:space="preserve"> </w:t>
            </w:r>
            <w:r w:rsidRPr="00514705">
              <w:rPr>
                <w:lang w:val="en-US"/>
              </w:rPr>
              <w:t>INTERNO</w:t>
            </w:r>
            <w:r w:rsidRPr="00514705">
              <w:rPr>
                <w:spacing w:val="-4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="00EA2762" w:rsidRPr="00514705">
              <w:rPr>
                <w:lang w:val="en-US"/>
              </w:rPr>
              <w:t xml:space="preserve">IL RECLTAMENTO </w:t>
            </w:r>
            <w:r w:rsidRPr="00514705">
              <w:rPr>
                <w:spacing w:val="-5"/>
                <w:lang w:val="en-US"/>
              </w:rPr>
              <w:t>DI</w:t>
            </w:r>
            <w:r w:rsidR="00EA2762" w:rsidRPr="00514705">
              <w:rPr>
                <w:spacing w:val="-5"/>
                <w:lang w:val="en-US"/>
              </w:rPr>
              <w:t xml:space="preserve"> N. 1</w:t>
            </w:r>
          </w:p>
          <w:p w14:paraId="3959E0BE" w14:textId="77777777" w:rsidR="004A62A6" w:rsidRPr="00514705" w:rsidRDefault="004A62A6" w:rsidP="004A62A6">
            <w:pPr>
              <w:pStyle w:val="TableParagraph"/>
              <w:spacing w:before="120"/>
              <w:ind w:left="50" w:right="44"/>
              <w:jc w:val="center"/>
              <w:rPr>
                <w:b/>
                <w:lang w:val="en-US"/>
              </w:rPr>
            </w:pPr>
            <w:r w:rsidRPr="00514705">
              <w:rPr>
                <w:b/>
                <w:lang w:val="en-US"/>
              </w:rPr>
              <w:t>ASSISTENTE</w:t>
            </w:r>
            <w:r w:rsidRPr="00514705">
              <w:rPr>
                <w:b/>
                <w:spacing w:val="-2"/>
                <w:lang w:val="en-US"/>
              </w:rPr>
              <w:t xml:space="preserve"> AMMINISTRATIVO</w:t>
            </w:r>
          </w:p>
        </w:tc>
      </w:tr>
      <w:tr w:rsidR="004A62A6" w:rsidRPr="00514705" w14:paraId="3529D839" w14:textId="77777777" w:rsidTr="005B1E92">
        <w:trPr>
          <w:trHeight w:val="2277"/>
        </w:trPr>
        <w:tc>
          <w:tcPr>
            <w:tcW w:w="9492" w:type="dxa"/>
          </w:tcPr>
          <w:p w14:paraId="1E89CBBC" w14:textId="77777777" w:rsidR="004A62A6" w:rsidRPr="00514705" w:rsidRDefault="004A62A6" w:rsidP="004A62A6">
            <w:pPr>
              <w:pStyle w:val="TableParagraph"/>
              <w:ind w:left="107" w:right="94"/>
              <w:jc w:val="both"/>
              <w:rPr>
                <w:lang w:val="en-US"/>
              </w:rPr>
            </w:pPr>
            <w:r w:rsidRPr="00514705">
              <w:rPr>
                <w:b/>
                <w:lang w:val="en-US"/>
              </w:rPr>
              <w:t xml:space="preserve">AVVISO di </w:t>
            </w:r>
            <w:proofErr w:type="spellStart"/>
            <w:r w:rsidRPr="00514705">
              <w:rPr>
                <w:b/>
                <w:lang w:val="en-US"/>
              </w:rPr>
              <w:t>selezione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personale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interno</w:t>
            </w:r>
            <w:proofErr w:type="spellEnd"/>
            <w:r w:rsidRPr="00514705">
              <w:rPr>
                <w:b/>
                <w:lang w:val="en-US"/>
              </w:rPr>
              <w:t xml:space="preserve"> per il </w:t>
            </w:r>
            <w:proofErr w:type="spellStart"/>
            <w:r w:rsidRPr="00514705">
              <w:rPr>
                <w:b/>
                <w:lang w:val="en-US"/>
              </w:rPr>
              <w:t>profilo</w:t>
            </w:r>
            <w:proofErr w:type="spellEnd"/>
            <w:r w:rsidRPr="00514705">
              <w:rPr>
                <w:b/>
                <w:lang w:val="en-US"/>
              </w:rPr>
              <w:t xml:space="preserve"> di “</w:t>
            </w:r>
            <w:proofErr w:type="spellStart"/>
            <w:r w:rsidRPr="00514705">
              <w:rPr>
                <w:b/>
                <w:lang w:val="en-US"/>
              </w:rPr>
              <w:t>Assistente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Amministrativo</w:t>
            </w:r>
            <w:proofErr w:type="spellEnd"/>
            <w:r w:rsidRPr="00514705">
              <w:rPr>
                <w:b/>
                <w:lang w:val="en-US"/>
              </w:rPr>
              <w:t xml:space="preserve">” </w:t>
            </w:r>
            <w:r w:rsidRPr="00514705">
              <w:rPr>
                <w:lang w:val="en-US"/>
              </w:rPr>
              <w:t xml:space="preserve">per la </w:t>
            </w:r>
            <w:proofErr w:type="spellStart"/>
            <w:r w:rsidRPr="00514705">
              <w:rPr>
                <w:lang w:val="en-US"/>
              </w:rPr>
              <w:t>realizzazione</w:t>
            </w:r>
            <w:proofErr w:type="spellEnd"/>
            <w:r w:rsidRPr="00514705">
              <w:rPr>
                <w:lang w:val="en-US"/>
              </w:rPr>
              <w:t xml:space="preserve"> del </w:t>
            </w:r>
            <w:proofErr w:type="spellStart"/>
            <w:r w:rsidRPr="00514705">
              <w:rPr>
                <w:lang w:val="en-US"/>
              </w:rPr>
              <w:t>progetto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Fondi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Strutturali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Europei</w:t>
            </w:r>
            <w:proofErr w:type="spellEnd"/>
            <w:r w:rsidRPr="00514705">
              <w:rPr>
                <w:lang w:val="en-US"/>
              </w:rPr>
              <w:t xml:space="preserve"> – </w:t>
            </w:r>
            <w:proofErr w:type="spellStart"/>
            <w:r w:rsidRPr="00514705">
              <w:rPr>
                <w:lang w:val="en-US"/>
              </w:rPr>
              <w:t>Programma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Operativo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Complementare</w:t>
            </w:r>
            <w:proofErr w:type="spellEnd"/>
            <w:r w:rsidRPr="00514705">
              <w:rPr>
                <w:lang w:val="en-US"/>
              </w:rPr>
              <w:t xml:space="preserve"> (POC) al </w:t>
            </w:r>
            <w:proofErr w:type="spellStart"/>
            <w:r w:rsidRPr="00514705">
              <w:rPr>
                <w:lang w:val="en-US"/>
              </w:rPr>
              <w:t>Programma</w:t>
            </w:r>
            <w:proofErr w:type="spellEnd"/>
            <w:r w:rsidRPr="00514705">
              <w:rPr>
                <w:spacing w:val="-16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Operativo</w:t>
            </w:r>
            <w:proofErr w:type="spellEnd"/>
            <w:r w:rsidRPr="00514705">
              <w:rPr>
                <w:spacing w:val="-14"/>
                <w:lang w:val="en-US"/>
              </w:rPr>
              <w:t xml:space="preserve"> </w:t>
            </w:r>
            <w:r w:rsidRPr="00514705">
              <w:rPr>
                <w:lang w:val="en-US"/>
              </w:rPr>
              <w:t>Nazionale</w:t>
            </w:r>
            <w:r w:rsidRPr="00514705">
              <w:rPr>
                <w:spacing w:val="-14"/>
                <w:lang w:val="en-US"/>
              </w:rPr>
              <w:t xml:space="preserve"> </w:t>
            </w:r>
            <w:r w:rsidRPr="00514705">
              <w:rPr>
                <w:lang w:val="en-US"/>
              </w:rPr>
              <w:t>"Per</w:t>
            </w:r>
            <w:r w:rsidRPr="00514705">
              <w:rPr>
                <w:spacing w:val="-13"/>
                <w:lang w:val="en-US"/>
              </w:rPr>
              <w:t xml:space="preserve"> </w:t>
            </w:r>
            <w:r w:rsidRPr="00514705">
              <w:rPr>
                <w:lang w:val="en-US"/>
              </w:rPr>
              <w:t>la</w:t>
            </w:r>
            <w:r w:rsidRPr="00514705">
              <w:rPr>
                <w:spacing w:val="-14"/>
                <w:lang w:val="en-US"/>
              </w:rPr>
              <w:t xml:space="preserve"> </w:t>
            </w:r>
            <w:r w:rsidRPr="00514705">
              <w:rPr>
                <w:lang w:val="en-US"/>
              </w:rPr>
              <w:t>Scuola</w:t>
            </w:r>
            <w:r w:rsidRPr="00514705">
              <w:rPr>
                <w:spacing w:val="-14"/>
                <w:lang w:val="en-US"/>
              </w:rPr>
              <w:t xml:space="preserve"> </w:t>
            </w:r>
            <w:r w:rsidRPr="00514705">
              <w:rPr>
                <w:lang w:val="en-US"/>
              </w:rPr>
              <w:t>–</w:t>
            </w:r>
            <w:r w:rsidRPr="00514705">
              <w:rPr>
                <w:spacing w:val="-1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Competenze</w:t>
            </w:r>
            <w:proofErr w:type="spellEnd"/>
            <w:r w:rsidRPr="00514705">
              <w:rPr>
                <w:spacing w:val="-13"/>
                <w:lang w:val="en-US"/>
              </w:rPr>
              <w:t xml:space="preserve"> </w:t>
            </w:r>
            <w:r w:rsidRPr="00514705">
              <w:rPr>
                <w:lang w:val="en-US"/>
              </w:rPr>
              <w:t>e</w:t>
            </w:r>
            <w:r w:rsidRPr="00514705">
              <w:rPr>
                <w:spacing w:val="-1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ambienti</w:t>
            </w:r>
            <w:proofErr w:type="spellEnd"/>
            <w:r w:rsidRPr="00514705">
              <w:rPr>
                <w:spacing w:val="-14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</w:t>
            </w:r>
            <w:r w:rsidRPr="00514705">
              <w:rPr>
                <w:spacing w:val="-1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l'apprendimento</w:t>
            </w:r>
            <w:proofErr w:type="spellEnd"/>
            <w:r w:rsidRPr="00514705">
              <w:rPr>
                <w:lang w:val="en-US"/>
              </w:rPr>
              <w:t>"</w:t>
            </w:r>
            <w:r w:rsidRPr="00514705">
              <w:rPr>
                <w:spacing w:val="-13"/>
                <w:lang w:val="en-US"/>
              </w:rPr>
              <w:t xml:space="preserve"> </w:t>
            </w:r>
            <w:r w:rsidRPr="00514705">
              <w:rPr>
                <w:lang w:val="en-US"/>
              </w:rPr>
              <w:t xml:space="preserve">2014-2020 – Asse II – Azione 10.8.6 "Azioni per </w:t>
            </w:r>
            <w:proofErr w:type="spellStart"/>
            <w:r w:rsidRPr="00514705">
              <w:rPr>
                <w:lang w:val="en-US"/>
              </w:rPr>
              <w:t>l'allestimento</w:t>
            </w:r>
            <w:proofErr w:type="spellEnd"/>
            <w:r w:rsidRPr="00514705">
              <w:rPr>
                <w:lang w:val="en-US"/>
              </w:rPr>
              <w:t xml:space="preserve"> di </w:t>
            </w:r>
            <w:proofErr w:type="spellStart"/>
            <w:r w:rsidRPr="00514705">
              <w:rPr>
                <w:lang w:val="en-US"/>
              </w:rPr>
              <w:t>centri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scolastici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digitali</w:t>
            </w:r>
            <w:proofErr w:type="spellEnd"/>
            <w:r w:rsidRPr="00514705">
              <w:rPr>
                <w:lang w:val="en-US"/>
              </w:rPr>
              <w:t xml:space="preserve"> e per </w:t>
            </w:r>
            <w:proofErr w:type="spellStart"/>
            <w:r w:rsidRPr="00514705">
              <w:rPr>
                <w:lang w:val="en-US"/>
              </w:rPr>
              <w:t>favorire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l'attrattività</w:t>
            </w:r>
            <w:proofErr w:type="spellEnd"/>
            <w:r w:rsidRPr="00514705">
              <w:rPr>
                <w:lang w:val="en-US"/>
              </w:rPr>
              <w:t xml:space="preserve"> e</w:t>
            </w:r>
            <w:r w:rsidRPr="00514705">
              <w:rPr>
                <w:spacing w:val="-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l'accessibilità</w:t>
            </w:r>
            <w:proofErr w:type="spellEnd"/>
            <w:r w:rsidRPr="00514705">
              <w:rPr>
                <w:spacing w:val="-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anche</w:t>
            </w:r>
            <w:proofErr w:type="spellEnd"/>
            <w:r w:rsidRPr="00514705">
              <w:rPr>
                <w:spacing w:val="-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nelle</w:t>
            </w:r>
            <w:proofErr w:type="spellEnd"/>
            <w:r w:rsidRPr="00514705">
              <w:rPr>
                <w:spacing w:val="-7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aree</w:t>
            </w:r>
            <w:proofErr w:type="spellEnd"/>
            <w:r w:rsidRPr="00514705">
              <w:rPr>
                <w:spacing w:val="-7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rurali</w:t>
            </w:r>
            <w:proofErr w:type="spellEnd"/>
            <w:r w:rsidRPr="00514705">
              <w:rPr>
                <w:spacing w:val="-4"/>
                <w:lang w:val="en-US"/>
              </w:rPr>
              <w:t xml:space="preserve"> </w:t>
            </w:r>
            <w:r w:rsidRPr="00514705">
              <w:rPr>
                <w:lang w:val="en-US"/>
              </w:rPr>
              <w:t>ed</w:t>
            </w:r>
            <w:r w:rsidRPr="00514705">
              <w:rPr>
                <w:spacing w:val="-4"/>
                <w:lang w:val="en-US"/>
              </w:rPr>
              <w:t xml:space="preserve"> </w:t>
            </w:r>
            <w:r w:rsidRPr="00514705">
              <w:rPr>
                <w:lang w:val="en-US"/>
              </w:rPr>
              <w:t>interne"</w:t>
            </w:r>
            <w:r w:rsidRPr="00514705">
              <w:rPr>
                <w:spacing w:val="-1"/>
                <w:lang w:val="en-US"/>
              </w:rPr>
              <w:t xml:space="preserve"> </w:t>
            </w:r>
            <w:r w:rsidRPr="00514705">
              <w:rPr>
                <w:lang w:val="en-US"/>
              </w:rPr>
              <w:t>–</w:t>
            </w:r>
            <w:r w:rsidRPr="00514705">
              <w:rPr>
                <w:spacing w:val="-5"/>
                <w:lang w:val="en-US"/>
              </w:rPr>
              <w:t xml:space="preserve"> </w:t>
            </w:r>
            <w:r w:rsidRPr="00514705">
              <w:rPr>
                <w:lang w:val="en-US"/>
              </w:rPr>
              <w:t>Sotto</w:t>
            </w:r>
            <w:r w:rsidRPr="00514705">
              <w:rPr>
                <w:spacing w:val="-5"/>
                <w:lang w:val="en-US"/>
              </w:rPr>
              <w:t xml:space="preserve"> </w:t>
            </w:r>
            <w:r w:rsidRPr="00514705">
              <w:rPr>
                <w:lang w:val="en-US"/>
              </w:rPr>
              <w:t>Azione</w:t>
            </w:r>
            <w:r w:rsidRPr="00514705">
              <w:rPr>
                <w:spacing w:val="-4"/>
                <w:lang w:val="en-US"/>
              </w:rPr>
              <w:t xml:space="preserve"> </w:t>
            </w:r>
            <w:r w:rsidRPr="00514705">
              <w:rPr>
                <w:lang w:val="en-US"/>
              </w:rPr>
              <w:t>6A</w:t>
            </w:r>
            <w:r w:rsidRPr="00514705">
              <w:rPr>
                <w:spacing w:val="-6"/>
                <w:lang w:val="en-US"/>
              </w:rPr>
              <w:t xml:space="preserve"> </w:t>
            </w:r>
            <w:r w:rsidRPr="00514705">
              <w:rPr>
                <w:lang w:val="en-US"/>
              </w:rPr>
              <w:t>"Centri</w:t>
            </w:r>
            <w:r w:rsidRPr="00514705">
              <w:rPr>
                <w:spacing w:val="-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scolastici</w:t>
            </w:r>
            <w:proofErr w:type="spellEnd"/>
            <w:r w:rsidRPr="00514705">
              <w:rPr>
                <w:spacing w:val="-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digitali</w:t>
            </w:r>
            <w:proofErr w:type="spellEnd"/>
            <w:r w:rsidRPr="00514705">
              <w:rPr>
                <w:lang w:val="en-US"/>
              </w:rPr>
              <w:t>"</w:t>
            </w:r>
            <w:r w:rsidRPr="00514705">
              <w:rPr>
                <w:spacing w:val="-1"/>
                <w:lang w:val="en-US"/>
              </w:rPr>
              <w:t xml:space="preserve"> </w:t>
            </w:r>
            <w:r w:rsidRPr="00514705">
              <w:rPr>
                <w:lang w:val="en-US"/>
              </w:rPr>
              <w:t>–</w:t>
            </w:r>
            <w:r w:rsidRPr="00514705">
              <w:rPr>
                <w:spacing w:val="-5"/>
                <w:lang w:val="en-US"/>
              </w:rPr>
              <w:t xml:space="preserve"> </w:t>
            </w:r>
            <w:r w:rsidRPr="00514705">
              <w:rPr>
                <w:lang w:val="en-US"/>
              </w:rPr>
              <w:t>Modulo "</w:t>
            </w:r>
            <w:proofErr w:type="spellStart"/>
            <w:r w:rsidRPr="00514705">
              <w:rPr>
                <w:lang w:val="en-US"/>
              </w:rPr>
              <w:t>Dispositivi</w:t>
            </w:r>
            <w:proofErr w:type="spellEnd"/>
            <w:r w:rsidRPr="00514705">
              <w:rPr>
                <w:spacing w:val="-8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digitali</w:t>
            </w:r>
            <w:proofErr w:type="spellEnd"/>
            <w:r w:rsidRPr="00514705">
              <w:rPr>
                <w:spacing w:val="-8"/>
                <w:lang w:val="en-US"/>
              </w:rPr>
              <w:t xml:space="preserve"> </w:t>
            </w:r>
            <w:r w:rsidRPr="00514705">
              <w:rPr>
                <w:lang w:val="en-US"/>
              </w:rPr>
              <w:t>e</w:t>
            </w:r>
            <w:r w:rsidRPr="00514705">
              <w:rPr>
                <w:spacing w:val="-11"/>
                <w:lang w:val="en-US"/>
              </w:rPr>
              <w:t xml:space="preserve"> </w:t>
            </w:r>
            <w:r w:rsidRPr="00514705">
              <w:rPr>
                <w:lang w:val="en-US"/>
              </w:rPr>
              <w:t>libri"</w:t>
            </w:r>
            <w:r w:rsidRPr="00514705">
              <w:rPr>
                <w:spacing w:val="-8"/>
                <w:lang w:val="en-US"/>
              </w:rPr>
              <w:t xml:space="preserve"> </w:t>
            </w:r>
            <w:r w:rsidRPr="00514705">
              <w:rPr>
                <w:lang w:val="en-US"/>
              </w:rPr>
              <w:t>–</w:t>
            </w:r>
            <w:r w:rsidRPr="00514705">
              <w:rPr>
                <w:spacing w:val="-8"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Avviso</w:t>
            </w:r>
            <w:proofErr w:type="spellEnd"/>
            <w:r w:rsidRPr="00514705">
              <w:rPr>
                <w:b/>
                <w:spacing w:val="-8"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pubblico</w:t>
            </w:r>
            <w:proofErr w:type="spellEnd"/>
            <w:r w:rsidRPr="00514705">
              <w:rPr>
                <w:b/>
                <w:spacing w:val="-9"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prot.</w:t>
            </w:r>
            <w:proofErr w:type="spellEnd"/>
            <w:r w:rsidRPr="00514705">
              <w:rPr>
                <w:b/>
                <w:spacing w:val="-9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n.</w:t>
            </w:r>
            <w:r w:rsidRPr="00514705">
              <w:rPr>
                <w:b/>
                <w:spacing w:val="-9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94540</w:t>
            </w:r>
            <w:r w:rsidRPr="00514705">
              <w:rPr>
                <w:b/>
                <w:spacing w:val="-9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del</w:t>
            </w:r>
            <w:r w:rsidRPr="00514705">
              <w:rPr>
                <w:b/>
                <w:spacing w:val="-8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24</w:t>
            </w:r>
            <w:r w:rsidRPr="00514705">
              <w:rPr>
                <w:b/>
                <w:spacing w:val="-9"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aprile</w:t>
            </w:r>
            <w:proofErr w:type="spellEnd"/>
            <w:r w:rsidRPr="00514705">
              <w:rPr>
                <w:b/>
                <w:spacing w:val="-8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2026</w:t>
            </w:r>
            <w:r w:rsidRPr="00514705">
              <w:rPr>
                <w:lang w:val="en-US"/>
              </w:rPr>
              <w:t>,</w:t>
            </w:r>
            <w:r w:rsidRPr="00514705">
              <w:rPr>
                <w:spacing w:val="-9"/>
                <w:lang w:val="en-US"/>
              </w:rPr>
              <w:t xml:space="preserve"> </w:t>
            </w:r>
            <w:r w:rsidRPr="00514705">
              <w:rPr>
                <w:lang w:val="en-US"/>
              </w:rPr>
              <w:t>"Acquisto</w:t>
            </w:r>
            <w:r w:rsidRPr="00514705">
              <w:rPr>
                <w:spacing w:val="-9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-8"/>
                <w:lang w:val="en-US"/>
              </w:rPr>
              <w:t xml:space="preserve"> </w:t>
            </w:r>
            <w:r w:rsidRPr="00514705">
              <w:rPr>
                <w:lang w:val="en-US"/>
              </w:rPr>
              <w:t>tablet,</w:t>
            </w:r>
            <w:r w:rsidRPr="00514705">
              <w:rPr>
                <w:spacing w:val="-9"/>
                <w:lang w:val="en-US"/>
              </w:rPr>
              <w:t xml:space="preserve"> </w:t>
            </w:r>
            <w:r w:rsidRPr="00514705">
              <w:rPr>
                <w:lang w:val="en-US"/>
              </w:rPr>
              <w:t xml:space="preserve">PC, </w:t>
            </w:r>
            <w:proofErr w:type="spellStart"/>
            <w:r w:rsidRPr="00514705">
              <w:rPr>
                <w:lang w:val="en-US"/>
              </w:rPr>
              <w:t>dispositivi</w:t>
            </w:r>
            <w:proofErr w:type="spellEnd"/>
            <w:r w:rsidRPr="00514705">
              <w:rPr>
                <w:spacing w:val="14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digitali</w:t>
            </w:r>
            <w:proofErr w:type="spellEnd"/>
            <w:r w:rsidRPr="00514705">
              <w:rPr>
                <w:lang w:val="en-US"/>
              </w:rPr>
              <w:t>,</w:t>
            </w:r>
            <w:r w:rsidRPr="00514705">
              <w:rPr>
                <w:spacing w:val="12"/>
                <w:lang w:val="en-US"/>
              </w:rPr>
              <w:t xml:space="preserve"> </w:t>
            </w:r>
            <w:r w:rsidRPr="00514705">
              <w:rPr>
                <w:lang w:val="en-US"/>
              </w:rPr>
              <w:t>libri</w:t>
            </w:r>
            <w:r w:rsidRPr="00514705">
              <w:rPr>
                <w:spacing w:val="16"/>
                <w:lang w:val="en-US"/>
              </w:rPr>
              <w:t xml:space="preserve"> </w:t>
            </w:r>
            <w:r w:rsidRPr="00514705">
              <w:rPr>
                <w:lang w:val="en-US"/>
              </w:rPr>
              <w:t>e</w:t>
            </w:r>
            <w:r w:rsidRPr="00514705">
              <w:rPr>
                <w:spacing w:val="13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sussidi</w:t>
            </w:r>
            <w:proofErr w:type="spellEnd"/>
            <w:r w:rsidRPr="00514705">
              <w:rPr>
                <w:spacing w:val="16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didattici</w:t>
            </w:r>
            <w:proofErr w:type="spellEnd"/>
            <w:r w:rsidRPr="00514705">
              <w:rPr>
                <w:spacing w:val="16"/>
                <w:lang w:val="en-US"/>
              </w:rPr>
              <w:t xml:space="preserve"> </w:t>
            </w:r>
            <w:r w:rsidRPr="00514705">
              <w:rPr>
                <w:lang w:val="en-US"/>
              </w:rPr>
              <w:t>da</w:t>
            </w:r>
            <w:r w:rsidRPr="00514705">
              <w:rPr>
                <w:spacing w:val="13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concedere</w:t>
            </w:r>
            <w:proofErr w:type="spellEnd"/>
            <w:r w:rsidRPr="00514705">
              <w:rPr>
                <w:spacing w:val="15"/>
                <w:lang w:val="en-US"/>
              </w:rPr>
              <w:t xml:space="preserve"> </w:t>
            </w:r>
            <w:r w:rsidRPr="00514705">
              <w:rPr>
                <w:lang w:val="en-US"/>
              </w:rPr>
              <w:t>in</w:t>
            </w:r>
            <w:r w:rsidRPr="00514705">
              <w:rPr>
                <w:spacing w:val="15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comodato</w:t>
            </w:r>
            <w:proofErr w:type="spellEnd"/>
            <w:r w:rsidRPr="00514705">
              <w:rPr>
                <w:spacing w:val="12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d'uso</w:t>
            </w:r>
            <w:proofErr w:type="spellEnd"/>
            <w:r w:rsidRPr="00514705">
              <w:rPr>
                <w:spacing w:val="15"/>
                <w:lang w:val="en-US"/>
              </w:rPr>
              <w:t xml:space="preserve"> </w:t>
            </w:r>
            <w:r w:rsidRPr="00514705">
              <w:rPr>
                <w:lang w:val="en-US"/>
              </w:rPr>
              <w:t>al</w:t>
            </w:r>
            <w:r w:rsidRPr="00514705">
              <w:rPr>
                <w:spacing w:val="16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personale</w:t>
            </w:r>
            <w:proofErr w:type="spellEnd"/>
            <w:r w:rsidRPr="00514705">
              <w:rPr>
                <w:spacing w:val="14"/>
                <w:lang w:val="en-US"/>
              </w:rPr>
              <w:t xml:space="preserve"> </w:t>
            </w:r>
            <w:r w:rsidRPr="00514705">
              <w:rPr>
                <w:lang w:val="en-US"/>
              </w:rPr>
              <w:t>della</w:t>
            </w:r>
            <w:r w:rsidRPr="00514705">
              <w:rPr>
                <w:spacing w:val="13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scuola</w:t>
            </w:r>
            <w:proofErr w:type="spellEnd"/>
            <w:r w:rsidRPr="00514705">
              <w:rPr>
                <w:lang w:val="en-US"/>
              </w:rPr>
              <w:t>"</w:t>
            </w:r>
            <w:r w:rsidRPr="00514705">
              <w:rPr>
                <w:spacing w:val="22"/>
                <w:lang w:val="en-US"/>
              </w:rPr>
              <w:t xml:space="preserve"> </w:t>
            </w:r>
            <w:r w:rsidRPr="00514705">
              <w:rPr>
                <w:spacing w:val="-10"/>
                <w:lang w:val="en-US"/>
              </w:rPr>
              <w:t>–</w:t>
            </w:r>
          </w:p>
          <w:p w14:paraId="2759A55E" w14:textId="77777777" w:rsidR="004A62A6" w:rsidRPr="00514705" w:rsidRDefault="004A62A6" w:rsidP="004A62A6">
            <w:pPr>
              <w:pStyle w:val="TableParagraph"/>
              <w:spacing w:line="254" w:lineRule="exact"/>
              <w:ind w:left="107" w:right="103"/>
              <w:jc w:val="both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Decreto</w:t>
            </w:r>
            <w:proofErr w:type="spellEnd"/>
            <w:r w:rsidRPr="00514705">
              <w:rPr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Direttoriale</w:t>
            </w:r>
            <w:proofErr w:type="spellEnd"/>
            <w:r w:rsidRPr="00514705">
              <w:rPr>
                <w:lang w:val="en-US"/>
              </w:rPr>
              <w:t xml:space="preserve"> di </w:t>
            </w:r>
            <w:proofErr w:type="spellStart"/>
            <w:r w:rsidRPr="00514705">
              <w:rPr>
                <w:lang w:val="en-US"/>
              </w:rPr>
              <w:t>approvazione</w:t>
            </w:r>
            <w:proofErr w:type="spellEnd"/>
            <w:r w:rsidRPr="00514705">
              <w:rPr>
                <w:lang w:val="en-US"/>
              </w:rPr>
              <w:t xml:space="preserve"> delle </w:t>
            </w:r>
            <w:proofErr w:type="spellStart"/>
            <w:r w:rsidRPr="00514705">
              <w:rPr>
                <w:lang w:val="en-US"/>
              </w:rPr>
              <w:t>graduatorie</w:t>
            </w:r>
            <w:proofErr w:type="spellEnd"/>
            <w:r w:rsidRPr="00514705">
              <w:rPr>
                <w:lang w:val="en-US"/>
              </w:rPr>
              <w:t xml:space="preserve"> e </w:t>
            </w:r>
            <w:proofErr w:type="spellStart"/>
            <w:r w:rsidRPr="00514705">
              <w:rPr>
                <w:lang w:val="en-US"/>
              </w:rPr>
              <w:t>autorizzazione</w:t>
            </w:r>
            <w:proofErr w:type="spellEnd"/>
            <w:r w:rsidRPr="00514705">
              <w:rPr>
                <w:lang w:val="en-US"/>
              </w:rPr>
              <w:t xml:space="preserve"> degli </w:t>
            </w:r>
            <w:proofErr w:type="spellStart"/>
            <w:r w:rsidRPr="00514705">
              <w:rPr>
                <w:lang w:val="en-US"/>
              </w:rPr>
              <w:t>interventi</w:t>
            </w:r>
            <w:proofErr w:type="spellEnd"/>
            <w:r w:rsidRPr="00514705">
              <w:rPr>
                <w:lang w:val="en-US"/>
              </w:rPr>
              <w:t xml:space="preserve"> n. 48 del 3 </w:t>
            </w:r>
            <w:proofErr w:type="spellStart"/>
            <w:r w:rsidRPr="00514705">
              <w:rPr>
                <w:lang w:val="en-US"/>
              </w:rPr>
              <w:t>luglio</w:t>
            </w:r>
            <w:proofErr w:type="spellEnd"/>
            <w:r w:rsidRPr="00514705">
              <w:rPr>
                <w:lang w:val="en-US"/>
              </w:rPr>
              <w:t xml:space="preserve"> </w:t>
            </w:r>
            <w:r w:rsidRPr="00514705">
              <w:rPr>
                <w:spacing w:val="-2"/>
                <w:lang w:val="en-US"/>
              </w:rPr>
              <w:t>2026.</w:t>
            </w:r>
          </w:p>
        </w:tc>
      </w:tr>
      <w:tr w:rsidR="004A62A6" w:rsidRPr="00514705" w14:paraId="6665974F" w14:textId="77777777" w:rsidTr="005B1E92">
        <w:trPr>
          <w:trHeight w:val="252"/>
        </w:trPr>
        <w:tc>
          <w:tcPr>
            <w:tcW w:w="9492" w:type="dxa"/>
          </w:tcPr>
          <w:p w14:paraId="2158CAB7" w14:textId="0A72AEFC" w:rsidR="008A68E3" w:rsidRPr="00514705" w:rsidRDefault="004A62A6" w:rsidP="008A68E3">
            <w:pPr>
              <w:pStyle w:val="TableParagraph"/>
              <w:spacing w:line="232" w:lineRule="exact"/>
              <w:ind w:left="107"/>
              <w:rPr>
                <w:b/>
                <w:lang w:val="en-US"/>
              </w:rPr>
            </w:pPr>
            <w:r w:rsidRPr="00514705">
              <w:rPr>
                <w:lang w:val="en-US"/>
              </w:rPr>
              <w:t>Prog</w:t>
            </w:r>
            <w:r w:rsidR="00E50206" w:rsidRPr="00514705">
              <w:rPr>
                <w:lang w:val="en-US"/>
              </w:rPr>
              <w:t>etto</w:t>
            </w:r>
            <w:r w:rsidR="00E50206" w:rsidRPr="00514705">
              <w:rPr>
                <w:spacing w:val="-12"/>
                <w:lang w:val="en-US"/>
              </w:rPr>
              <w:t xml:space="preserve">: </w:t>
            </w:r>
            <w:proofErr w:type="spellStart"/>
            <w:r w:rsidR="00E50206" w:rsidRPr="00514705">
              <w:rPr>
                <w:spacing w:val="-12"/>
                <w:lang w:val="en-US"/>
              </w:rPr>
              <w:t>Dispositivi</w:t>
            </w:r>
            <w:proofErr w:type="spellEnd"/>
            <w:r w:rsidR="00E50206" w:rsidRPr="00514705">
              <w:rPr>
                <w:spacing w:val="-12"/>
                <w:lang w:val="en-US"/>
              </w:rPr>
              <w:t xml:space="preserve"> </w:t>
            </w:r>
            <w:proofErr w:type="spellStart"/>
            <w:r w:rsidR="00E50206" w:rsidRPr="00514705">
              <w:rPr>
                <w:spacing w:val="-12"/>
                <w:lang w:val="en-US"/>
              </w:rPr>
              <w:t>digitali</w:t>
            </w:r>
            <w:proofErr w:type="spellEnd"/>
            <w:r w:rsidR="00E50206" w:rsidRPr="00514705">
              <w:rPr>
                <w:spacing w:val="-12"/>
                <w:lang w:val="en-US"/>
              </w:rPr>
              <w:t xml:space="preserve"> e libri  - </w:t>
            </w:r>
            <w:proofErr w:type="spellStart"/>
            <w:r w:rsidR="00E50206" w:rsidRPr="00514705">
              <w:rPr>
                <w:spacing w:val="-12"/>
                <w:lang w:val="en-US"/>
              </w:rPr>
              <w:t>codice</w:t>
            </w:r>
            <w:proofErr w:type="spellEnd"/>
            <w:r w:rsidR="00E50206" w:rsidRPr="00514705">
              <w:rPr>
                <w:spacing w:val="-12"/>
                <w:lang w:val="en-US"/>
              </w:rPr>
              <w:t xml:space="preserve">: </w:t>
            </w:r>
            <w:r w:rsidRPr="00514705">
              <w:rPr>
                <w:b/>
                <w:lang w:val="en-US"/>
              </w:rPr>
              <w:t>10.8.6A</w:t>
            </w:r>
            <w:r w:rsidRPr="00514705">
              <w:rPr>
                <w:b/>
                <w:spacing w:val="-11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FDRPOC-</w:t>
            </w:r>
            <w:r w:rsidR="00EA2762" w:rsidRPr="00514705">
              <w:rPr>
                <w:b/>
                <w:lang w:val="en-US"/>
              </w:rPr>
              <w:t>SI-2026-</w:t>
            </w:r>
            <w:r w:rsidR="008A68E3">
              <w:rPr>
                <w:b/>
                <w:lang w:val="en-US"/>
              </w:rPr>
              <w:t>341</w:t>
            </w:r>
          </w:p>
        </w:tc>
      </w:tr>
      <w:tr w:rsidR="004A62A6" w:rsidRPr="00514705" w14:paraId="2FA85A14" w14:textId="77777777" w:rsidTr="005B1E92">
        <w:trPr>
          <w:trHeight w:val="251"/>
        </w:trPr>
        <w:tc>
          <w:tcPr>
            <w:tcW w:w="9492" w:type="dxa"/>
          </w:tcPr>
          <w:p w14:paraId="626AA0D1" w14:textId="79D2248E" w:rsidR="004A62A6" w:rsidRPr="00514705" w:rsidRDefault="00EA2762" w:rsidP="004A62A6">
            <w:pPr>
              <w:pStyle w:val="TableParagraph"/>
              <w:spacing w:line="232" w:lineRule="exact"/>
              <w:ind w:left="107"/>
              <w:rPr>
                <w:b/>
                <w:lang w:val="en-US"/>
              </w:rPr>
            </w:pPr>
            <w:r w:rsidRPr="00514705">
              <w:rPr>
                <w:b/>
                <w:i/>
                <w:lang w:val="en-US"/>
              </w:rPr>
              <w:t xml:space="preserve">CUP: </w:t>
            </w:r>
            <w:r w:rsidR="008A68E3">
              <w:rPr>
                <w:b/>
                <w:i/>
                <w:lang w:val="en-US"/>
              </w:rPr>
              <w:t>C44D2600173007</w:t>
            </w:r>
          </w:p>
        </w:tc>
      </w:tr>
    </w:tbl>
    <w:p w14:paraId="6894772C" w14:textId="77777777" w:rsidR="004A62A6" w:rsidRPr="00514705" w:rsidRDefault="004A62A6" w:rsidP="004A62A6">
      <w:pPr>
        <w:pStyle w:val="Corpotesto"/>
        <w:spacing w:before="121"/>
        <w:rPr>
          <w:b/>
        </w:rPr>
      </w:pPr>
    </w:p>
    <w:p w14:paraId="22ACBEE2" w14:textId="77777777" w:rsidR="004A62A6" w:rsidRPr="00514705" w:rsidRDefault="004A62A6" w:rsidP="004A62A6">
      <w:pPr>
        <w:pStyle w:val="Corpotesto"/>
        <w:spacing w:line="252" w:lineRule="exact"/>
        <w:ind w:left="6414"/>
      </w:pPr>
      <w:r w:rsidRPr="00514705">
        <w:rPr>
          <w:spacing w:val="-2"/>
        </w:rPr>
        <w:t>Al</w:t>
      </w:r>
      <w:r w:rsidRPr="00514705">
        <w:rPr>
          <w:spacing w:val="-7"/>
        </w:rPr>
        <w:t xml:space="preserve"> </w:t>
      </w:r>
      <w:r w:rsidRPr="00514705">
        <w:rPr>
          <w:spacing w:val="-2"/>
        </w:rPr>
        <w:t>Dirigente</w:t>
      </w:r>
      <w:r w:rsidRPr="00514705">
        <w:rPr>
          <w:spacing w:val="-5"/>
        </w:rPr>
        <w:t xml:space="preserve"> </w:t>
      </w:r>
      <w:r w:rsidRPr="00514705">
        <w:rPr>
          <w:spacing w:val="-2"/>
        </w:rPr>
        <w:t>Scolastico</w:t>
      </w:r>
    </w:p>
    <w:p w14:paraId="5823AD28" w14:textId="6591F3C6" w:rsidR="00EA2762" w:rsidRPr="00514705" w:rsidRDefault="008A68E3" w:rsidP="004A62A6">
      <w:pPr>
        <w:pStyle w:val="Corpotesto"/>
        <w:ind w:left="6469" w:right="1099" w:hanging="56"/>
      </w:pPr>
      <w:r>
        <w:t>Del Lice Scientifico “Raffaello Politi”</w:t>
      </w:r>
    </w:p>
    <w:p w14:paraId="72210BF6" w14:textId="77777777" w:rsidR="004A62A6" w:rsidRPr="00514705" w:rsidRDefault="004A62A6" w:rsidP="004A62A6">
      <w:pPr>
        <w:pStyle w:val="Corpotesto"/>
        <w:tabs>
          <w:tab w:val="left" w:pos="7345"/>
          <w:tab w:val="left" w:pos="8561"/>
          <w:tab w:val="left" w:pos="9257"/>
          <w:tab w:val="left" w:pos="9988"/>
        </w:tabs>
        <w:ind w:left="6469"/>
      </w:pPr>
    </w:p>
    <w:p w14:paraId="78D4C4AA" w14:textId="77777777" w:rsidR="004A62A6" w:rsidRPr="00514705" w:rsidRDefault="004A62A6" w:rsidP="004A62A6">
      <w:pPr>
        <w:pStyle w:val="Corpotesto"/>
        <w:spacing w:before="3"/>
      </w:pPr>
    </w:p>
    <w:p w14:paraId="1589A7F8" w14:textId="77777777" w:rsidR="004A62A6" w:rsidRPr="00514705" w:rsidRDefault="004A62A6" w:rsidP="005B1E92">
      <w:pPr>
        <w:pStyle w:val="Corpotesto"/>
      </w:pPr>
      <w:r w:rsidRPr="00514705">
        <w:t>Il</w:t>
      </w:r>
      <w:r w:rsidR="00EA2762" w:rsidRPr="00514705">
        <w:t>/la</w:t>
      </w:r>
      <w:r w:rsidRPr="00514705">
        <w:rPr>
          <w:spacing w:val="39"/>
        </w:rPr>
        <w:t xml:space="preserve"> </w:t>
      </w:r>
      <w:r w:rsidRPr="00514705">
        <w:rPr>
          <w:spacing w:val="-2"/>
        </w:rPr>
        <w:t>sottoscritto</w:t>
      </w:r>
      <w:r w:rsidR="00EA2762" w:rsidRPr="00514705">
        <w:rPr>
          <w:spacing w:val="-2"/>
        </w:rPr>
        <w:t>/a</w:t>
      </w:r>
      <w:r w:rsidRPr="00514705">
        <w:rPr>
          <w:spacing w:val="-2"/>
        </w:rPr>
        <w:t>:</w:t>
      </w:r>
    </w:p>
    <w:p w14:paraId="5CFD9275" w14:textId="77777777" w:rsidR="004A62A6" w:rsidRPr="00514705" w:rsidRDefault="004A62A6" w:rsidP="004A62A6">
      <w:pPr>
        <w:pStyle w:val="Titolo2"/>
        <w:spacing w:before="119"/>
        <w:ind w:left="993"/>
        <w:jc w:val="left"/>
      </w:pPr>
      <w:r w:rsidRPr="00514705">
        <w:t>(informazioni</w:t>
      </w:r>
      <w:r w:rsidRPr="00514705">
        <w:rPr>
          <w:spacing w:val="-6"/>
        </w:rPr>
        <w:t xml:space="preserve"> </w:t>
      </w:r>
      <w:r w:rsidRPr="00514705">
        <w:rPr>
          <w:spacing w:val="-2"/>
        </w:rPr>
        <w:t>personali)</w:t>
      </w:r>
    </w:p>
    <w:p w14:paraId="06E889A5" w14:textId="77777777" w:rsidR="004A62A6" w:rsidRPr="00514705" w:rsidRDefault="004A62A6" w:rsidP="004A62A6">
      <w:pPr>
        <w:pStyle w:val="Corpotesto"/>
        <w:spacing w:before="5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5"/>
        <w:gridCol w:w="6767"/>
      </w:tblGrid>
      <w:tr w:rsidR="004A62A6" w:rsidRPr="00514705" w14:paraId="0372989B" w14:textId="77777777" w:rsidTr="005B1E92">
        <w:trPr>
          <w:trHeight w:val="371"/>
        </w:trPr>
        <w:tc>
          <w:tcPr>
            <w:tcW w:w="2725" w:type="dxa"/>
          </w:tcPr>
          <w:p w14:paraId="21F52B14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514705">
              <w:rPr>
                <w:lang w:val="en-US"/>
              </w:rPr>
              <w:t>Nome</w:t>
            </w:r>
            <w:r w:rsidRPr="00514705">
              <w:rPr>
                <w:spacing w:val="-2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Cognome</w:t>
            </w:r>
            <w:proofErr w:type="spellEnd"/>
          </w:p>
        </w:tc>
        <w:tc>
          <w:tcPr>
            <w:tcW w:w="6767" w:type="dxa"/>
          </w:tcPr>
          <w:p w14:paraId="55825137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16F6993C" w14:textId="77777777" w:rsidTr="005B1E92">
        <w:trPr>
          <w:trHeight w:val="374"/>
        </w:trPr>
        <w:tc>
          <w:tcPr>
            <w:tcW w:w="2725" w:type="dxa"/>
          </w:tcPr>
          <w:p w14:paraId="5E551BD1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Luogo</w:t>
            </w:r>
            <w:proofErr w:type="spellEnd"/>
            <w:r w:rsidRPr="00514705">
              <w:rPr>
                <w:spacing w:val="-1"/>
                <w:lang w:val="en-US"/>
              </w:rPr>
              <w:t xml:space="preserve"> </w:t>
            </w:r>
            <w:r w:rsidRPr="00514705">
              <w:rPr>
                <w:lang w:val="en-US"/>
              </w:rPr>
              <w:t>e data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1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nascita</w:t>
            </w:r>
            <w:proofErr w:type="spellEnd"/>
          </w:p>
        </w:tc>
        <w:tc>
          <w:tcPr>
            <w:tcW w:w="6767" w:type="dxa"/>
          </w:tcPr>
          <w:p w14:paraId="021912E5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7DF41D3" w14:textId="77777777" w:rsidTr="005B1E92">
        <w:trPr>
          <w:trHeight w:val="371"/>
        </w:trPr>
        <w:tc>
          <w:tcPr>
            <w:tcW w:w="2725" w:type="dxa"/>
          </w:tcPr>
          <w:p w14:paraId="0D615590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spacing w:val="-2"/>
                <w:lang w:val="en-US"/>
              </w:rPr>
              <w:t>Nazionalità</w:t>
            </w:r>
            <w:proofErr w:type="spellEnd"/>
          </w:p>
        </w:tc>
        <w:tc>
          <w:tcPr>
            <w:tcW w:w="6767" w:type="dxa"/>
          </w:tcPr>
          <w:p w14:paraId="6A1C39B8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DF90301" w14:textId="77777777" w:rsidTr="005B1E92">
        <w:trPr>
          <w:trHeight w:val="373"/>
        </w:trPr>
        <w:tc>
          <w:tcPr>
            <w:tcW w:w="2725" w:type="dxa"/>
          </w:tcPr>
          <w:p w14:paraId="2AED30C4" w14:textId="77777777" w:rsidR="004A62A6" w:rsidRPr="00514705" w:rsidRDefault="004A62A6" w:rsidP="004A62A6">
            <w:pPr>
              <w:pStyle w:val="TableParagraph"/>
              <w:spacing w:before="3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Codice</w:t>
            </w:r>
            <w:proofErr w:type="spellEnd"/>
            <w:r w:rsidRPr="00514705">
              <w:rPr>
                <w:spacing w:val="-5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fiscale</w:t>
            </w:r>
            <w:proofErr w:type="spellEnd"/>
            <w:r w:rsidRPr="00514705">
              <w:rPr>
                <w:spacing w:val="-2"/>
                <w:lang w:val="en-US"/>
              </w:rPr>
              <w:t>/P.IVA</w:t>
            </w:r>
          </w:p>
        </w:tc>
        <w:tc>
          <w:tcPr>
            <w:tcW w:w="6767" w:type="dxa"/>
          </w:tcPr>
          <w:p w14:paraId="6874A55E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41AC8499" w14:textId="77777777" w:rsidTr="005B1E92">
        <w:trPr>
          <w:trHeight w:val="374"/>
        </w:trPr>
        <w:tc>
          <w:tcPr>
            <w:tcW w:w="2725" w:type="dxa"/>
          </w:tcPr>
          <w:p w14:paraId="34F520DE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spacing w:val="-2"/>
                <w:lang w:val="en-US"/>
              </w:rPr>
              <w:t>Indirizzo</w:t>
            </w:r>
            <w:proofErr w:type="spellEnd"/>
          </w:p>
        </w:tc>
        <w:tc>
          <w:tcPr>
            <w:tcW w:w="6767" w:type="dxa"/>
          </w:tcPr>
          <w:p w14:paraId="3AFAC6E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62C5713" w14:textId="77777777" w:rsidTr="005B1E92">
        <w:trPr>
          <w:trHeight w:val="371"/>
        </w:trPr>
        <w:tc>
          <w:tcPr>
            <w:tcW w:w="2725" w:type="dxa"/>
          </w:tcPr>
          <w:p w14:paraId="1267B9C7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Telefono</w:t>
            </w:r>
            <w:proofErr w:type="spellEnd"/>
            <w:r w:rsidRPr="00514705">
              <w:rPr>
                <w:spacing w:val="-6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fisso</w:t>
            </w:r>
            <w:proofErr w:type="spellEnd"/>
            <w:r w:rsidRPr="00514705">
              <w:rPr>
                <w:spacing w:val="-5"/>
                <w:lang w:val="en-US"/>
              </w:rPr>
              <w:t xml:space="preserve"> </w:t>
            </w:r>
            <w:r w:rsidRPr="00514705">
              <w:rPr>
                <w:spacing w:val="-2"/>
                <w:lang w:val="en-US"/>
              </w:rPr>
              <w:t>/</w:t>
            </w:r>
            <w:proofErr w:type="spellStart"/>
            <w:r w:rsidRPr="00514705">
              <w:rPr>
                <w:spacing w:val="-2"/>
                <w:lang w:val="en-US"/>
              </w:rPr>
              <w:t>Cellulare</w:t>
            </w:r>
            <w:proofErr w:type="spellEnd"/>
          </w:p>
        </w:tc>
        <w:tc>
          <w:tcPr>
            <w:tcW w:w="6767" w:type="dxa"/>
          </w:tcPr>
          <w:p w14:paraId="304EB2C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2BA60820" w14:textId="77777777" w:rsidTr="005B1E92">
        <w:trPr>
          <w:trHeight w:val="374"/>
        </w:trPr>
        <w:tc>
          <w:tcPr>
            <w:tcW w:w="2725" w:type="dxa"/>
            <w:tcBorders>
              <w:bottom w:val="single" w:sz="4" w:space="0" w:color="000000"/>
            </w:tcBorders>
          </w:tcPr>
          <w:p w14:paraId="7E15603F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Indirizzo</w:t>
            </w:r>
            <w:proofErr w:type="spellEnd"/>
            <w:r w:rsidRPr="00514705">
              <w:rPr>
                <w:spacing w:val="-11"/>
                <w:lang w:val="en-US"/>
              </w:rPr>
              <w:t xml:space="preserve"> </w:t>
            </w:r>
            <w:r w:rsidRPr="00514705">
              <w:rPr>
                <w:lang w:val="en-US"/>
              </w:rPr>
              <w:t>e-</w:t>
            </w:r>
            <w:r w:rsidRPr="00514705">
              <w:rPr>
                <w:spacing w:val="-4"/>
                <w:lang w:val="en-US"/>
              </w:rPr>
              <w:t>mail</w:t>
            </w:r>
          </w:p>
        </w:tc>
        <w:tc>
          <w:tcPr>
            <w:tcW w:w="6767" w:type="dxa"/>
            <w:tcBorders>
              <w:bottom w:val="single" w:sz="4" w:space="0" w:color="000000"/>
            </w:tcBorders>
          </w:tcPr>
          <w:p w14:paraId="151A43C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2F4753FF" w14:textId="77777777" w:rsidTr="005B1E92">
        <w:trPr>
          <w:trHeight w:val="371"/>
        </w:trPr>
        <w:tc>
          <w:tcPr>
            <w:tcW w:w="2725" w:type="dxa"/>
            <w:tcBorders>
              <w:bottom w:val="single" w:sz="4" w:space="0" w:color="auto"/>
            </w:tcBorders>
          </w:tcPr>
          <w:p w14:paraId="1B927245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514705">
              <w:rPr>
                <w:spacing w:val="-5"/>
                <w:lang w:val="en-US"/>
              </w:rPr>
              <w:t>PEC</w:t>
            </w:r>
          </w:p>
        </w:tc>
        <w:tc>
          <w:tcPr>
            <w:tcW w:w="6767" w:type="dxa"/>
            <w:tcBorders>
              <w:bottom w:val="single" w:sz="4" w:space="0" w:color="auto"/>
            </w:tcBorders>
          </w:tcPr>
          <w:p w14:paraId="5C366ED9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</w:tbl>
    <w:p w14:paraId="5E6E3D52" w14:textId="77777777" w:rsidR="004A62A6" w:rsidRPr="00514705" w:rsidRDefault="004A62A6" w:rsidP="004A62A6">
      <w:pPr>
        <w:pStyle w:val="Corpotesto"/>
        <w:spacing w:before="126"/>
        <w:rPr>
          <w:b/>
        </w:rPr>
      </w:pPr>
    </w:p>
    <w:p w14:paraId="46334AE8" w14:textId="77777777" w:rsidR="004A62A6" w:rsidRPr="00514705" w:rsidRDefault="004A62A6" w:rsidP="005B1E92">
      <w:pPr>
        <w:pStyle w:val="Corpotesto"/>
      </w:pPr>
      <w:r w:rsidRPr="00514705">
        <w:t>con</w:t>
      </w:r>
      <w:r w:rsidRPr="00514705">
        <w:rPr>
          <w:spacing w:val="-16"/>
        </w:rPr>
        <w:t xml:space="preserve"> </w:t>
      </w:r>
      <w:r w:rsidRPr="00514705">
        <w:t>la</w:t>
      </w:r>
      <w:r w:rsidRPr="00514705">
        <w:rPr>
          <w:spacing w:val="-12"/>
        </w:rPr>
        <w:t xml:space="preserve"> </w:t>
      </w:r>
      <w:r w:rsidRPr="00514705">
        <w:t>presente</w:t>
      </w:r>
      <w:r w:rsidRPr="00514705">
        <w:rPr>
          <w:spacing w:val="-12"/>
        </w:rPr>
        <w:t xml:space="preserve"> </w:t>
      </w:r>
      <w:r w:rsidRPr="00514705">
        <w:t>istanza,</w:t>
      </w:r>
      <w:r w:rsidRPr="00514705">
        <w:rPr>
          <w:spacing w:val="-7"/>
        </w:rPr>
        <w:t xml:space="preserve"> </w:t>
      </w:r>
      <w:r w:rsidRPr="00514705">
        <w:t>nelle</w:t>
      </w:r>
      <w:r w:rsidRPr="00514705">
        <w:rPr>
          <w:spacing w:val="-8"/>
        </w:rPr>
        <w:t xml:space="preserve"> </w:t>
      </w:r>
      <w:r w:rsidRPr="00514705">
        <w:t>modalità</w:t>
      </w:r>
      <w:r w:rsidRPr="00514705">
        <w:rPr>
          <w:spacing w:val="-12"/>
        </w:rPr>
        <w:t xml:space="preserve"> </w:t>
      </w:r>
      <w:r w:rsidRPr="00514705">
        <w:t>previste</w:t>
      </w:r>
      <w:r w:rsidRPr="00514705">
        <w:rPr>
          <w:spacing w:val="-10"/>
        </w:rPr>
        <w:t xml:space="preserve"> </w:t>
      </w:r>
      <w:r w:rsidRPr="00514705">
        <w:t>dal</w:t>
      </w:r>
      <w:r w:rsidRPr="00514705">
        <w:rPr>
          <w:spacing w:val="-10"/>
        </w:rPr>
        <w:t xml:space="preserve"> </w:t>
      </w:r>
      <w:r w:rsidRPr="00514705">
        <w:t>D.P.R.</w:t>
      </w:r>
      <w:r w:rsidRPr="00514705">
        <w:rPr>
          <w:spacing w:val="-10"/>
        </w:rPr>
        <w:t xml:space="preserve"> </w:t>
      </w:r>
      <w:r w:rsidRPr="00514705">
        <w:t>n.</w:t>
      </w:r>
      <w:r w:rsidRPr="00514705">
        <w:rPr>
          <w:spacing w:val="-12"/>
        </w:rPr>
        <w:t xml:space="preserve"> </w:t>
      </w:r>
      <w:r w:rsidRPr="00514705">
        <w:rPr>
          <w:spacing w:val="-2"/>
        </w:rPr>
        <w:t>445/2000,</w:t>
      </w:r>
    </w:p>
    <w:p w14:paraId="38CD7123" w14:textId="77777777" w:rsidR="004A62A6" w:rsidRPr="00514705" w:rsidRDefault="004A62A6" w:rsidP="004A62A6">
      <w:pPr>
        <w:pStyle w:val="Corpotesto"/>
        <w:spacing w:before="240"/>
      </w:pPr>
    </w:p>
    <w:p w14:paraId="3C7A10CD" w14:textId="77777777" w:rsidR="004A62A6" w:rsidRPr="00514705" w:rsidRDefault="004A62A6" w:rsidP="004A62A6">
      <w:pPr>
        <w:pStyle w:val="Titolo1"/>
        <w:ind w:left="345"/>
      </w:pPr>
      <w:r w:rsidRPr="00514705">
        <w:rPr>
          <w:spacing w:val="-2"/>
        </w:rPr>
        <w:t>CHIEDE</w:t>
      </w:r>
    </w:p>
    <w:p w14:paraId="31E34E15" w14:textId="77777777" w:rsidR="004A62A6" w:rsidRPr="00514705" w:rsidRDefault="004A62A6" w:rsidP="005B1E92">
      <w:pPr>
        <w:spacing w:before="126"/>
        <w:ind w:right="866"/>
      </w:pPr>
      <w:r w:rsidRPr="00514705">
        <w:t>di partecipare alla selezione per l’attribuzione de</w:t>
      </w:r>
      <w:r w:rsidR="00E50206" w:rsidRPr="00514705">
        <w:t>l</w:t>
      </w:r>
      <w:r w:rsidR="00EA2762" w:rsidRPr="00514705">
        <w:t>l’incarico di A</w:t>
      </w:r>
      <w:r w:rsidR="00E50206" w:rsidRPr="00514705">
        <w:t>ssistente Amministrativo per attività inerenti il proprio profilo professionale e connesse all’attuazione del progetto</w:t>
      </w:r>
      <w:r w:rsidRPr="00514705">
        <w:t xml:space="preserve"> </w:t>
      </w:r>
      <w:r w:rsidR="00514705">
        <w:t>“</w:t>
      </w:r>
      <w:r w:rsidR="00E50206" w:rsidRPr="00514705">
        <w:t>Dispositivi digitali e libri</w:t>
      </w:r>
      <w:r w:rsidR="00514705">
        <w:t>”</w:t>
      </w:r>
    </w:p>
    <w:p w14:paraId="78374BA6" w14:textId="77777777" w:rsidR="004A62A6" w:rsidRPr="00514705" w:rsidRDefault="004A62A6" w:rsidP="004A62A6">
      <w:pPr>
        <w:sectPr w:rsidR="004A62A6" w:rsidRPr="00514705" w:rsidSect="005B1E92">
          <w:headerReference w:type="default" r:id="rId7"/>
          <w:pgSz w:w="11920" w:h="16850"/>
          <w:pgMar w:top="2268" w:right="284" w:bottom="278" w:left="1134" w:header="709" w:footer="0" w:gutter="0"/>
          <w:cols w:space="720"/>
        </w:sectPr>
      </w:pPr>
    </w:p>
    <w:p w14:paraId="7C5E1F34" w14:textId="77777777" w:rsidR="004A62A6" w:rsidRPr="00514705" w:rsidRDefault="004A62A6" w:rsidP="004A62A6">
      <w:pPr>
        <w:pStyle w:val="Corpotesto"/>
      </w:pPr>
    </w:p>
    <w:p w14:paraId="41E0107E" w14:textId="77777777" w:rsidR="004A62A6" w:rsidRPr="00514705" w:rsidRDefault="004A62A6" w:rsidP="005B1E92">
      <w:pPr>
        <w:ind w:right="935"/>
        <w:jc w:val="both"/>
      </w:pPr>
      <w:r w:rsidRPr="00514705"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4BE57C54" w14:textId="77777777" w:rsidR="004A62A6" w:rsidRPr="00514705" w:rsidRDefault="004A62A6" w:rsidP="004A62A6">
      <w:pPr>
        <w:spacing w:before="119"/>
        <w:ind w:left="339" w:right="281"/>
        <w:jc w:val="center"/>
        <w:rPr>
          <w:b/>
        </w:rPr>
      </w:pPr>
      <w:r w:rsidRPr="00514705">
        <w:rPr>
          <w:b/>
          <w:spacing w:val="-2"/>
        </w:rPr>
        <w:t>DICHIARA</w:t>
      </w:r>
    </w:p>
    <w:p w14:paraId="3DDF7217" w14:textId="77777777" w:rsidR="004A62A6" w:rsidRPr="00514705" w:rsidRDefault="004A62A6" w:rsidP="005B1E92">
      <w:pPr>
        <w:spacing w:before="120"/>
      </w:pPr>
      <w:r w:rsidRPr="00514705">
        <w:t>sotto</w:t>
      </w:r>
      <w:r w:rsidRPr="00514705">
        <w:rPr>
          <w:spacing w:val="-6"/>
        </w:rPr>
        <w:t xml:space="preserve"> </w:t>
      </w:r>
      <w:r w:rsidRPr="00514705">
        <w:t>la</w:t>
      </w:r>
      <w:r w:rsidRPr="00514705">
        <w:rPr>
          <w:spacing w:val="-6"/>
        </w:rPr>
        <w:t xml:space="preserve"> </w:t>
      </w:r>
      <w:r w:rsidRPr="00514705">
        <w:t>propria</w:t>
      </w:r>
      <w:r w:rsidRPr="00514705">
        <w:rPr>
          <w:spacing w:val="-5"/>
        </w:rPr>
        <w:t xml:space="preserve"> </w:t>
      </w:r>
      <w:r w:rsidRPr="00514705">
        <w:t>personale</w:t>
      </w:r>
      <w:r w:rsidRPr="00514705">
        <w:rPr>
          <w:spacing w:val="-8"/>
        </w:rPr>
        <w:t xml:space="preserve"> </w:t>
      </w:r>
      <w:r w:rsidRPr="00514705">
        <w:t>responsabilità</w:t>
      </w:r>
      <w:r w:rsidRPr="00514705">
        <w:rPr>
          <w:spacing w:val="-5"/>
        </w:rPr>
        <w:t xml:space="preserve"> di</w:t>
      </w:r>
      <w:r w:rsidR="00E50206" w:rsidRPr="00514705">
        <w:rPr>
          <w:spacing w:val="-5"/>
        </w:rPr>
        <w:t xml:space="preserve"> avere i seguenti requisiti:</w:t>
      </w:r>
    </w:p>
    <w:p w14:paraId="4028B273" w14:textId="59497BD1" w:rsidR="004A62A6" w:rsidRPr="00514705" w:rsidRDefault="004A62A6" w:rsidP="005B1E92">
      <w:pPr>
        <w:pStyle w:val="Paragrafoelenco"/>
        <w:numPr>
          <w:ilvl w:val="0"/>
          <w:numId w:val="3"/>
        </w:numPr>
        <w:spacing w:before="120"/>
      </w:pPr>
      <w:r w:rsidRPr="00514705">
        <w:t>essere</w:t>
      </w:r>
      <w:r w:rsidRPr="005B1E92">
        <w:rPr>
          <w:spacing w:val="-5"/>
        </w:rPr>
        <w:t xml:space="preserve"> </w:t>
      </w:r>
      <w:r w:rsidRPr="00514705">
        <w:t>in</w:t>
      </w:r>
      <w:r w:rsidRPr="005B1E92">
        <w:rPr>
          <w:spacing w:val="-3"/>
        </w:rPr>
        <w:t xml:space="preserve"> </w:t>
      </w:r>
      <w:r w:rsidRPr="00514705">
        <w:t>possesso</w:t>
      </w:r>
      <w:r w:rsidRPr="005B1E92">
        <w:rPr>
          <w:spacing w:val="-4"/>
        </w:rPr>
        <w:t xml:space="preserve"> </w:t>
      </w:r>
      <w:r w:rsidRPr="00514705">
        <w:t>della</w:t>
      </w:r>
      <w:r w:rsidRPr="005B1E92">
        <w:rPr>
          <w:spacing w:val="-4"/>
        </w:rPr>
        <w:t xml:space="preserve"> </w:t>
      </w:r>
      <w:r w:rsidRPr="00514705">
        <w:t>cittadinanza</w:t>
      </w:r>
      <w:r w:rsidRPr="005B1E92">
        <w:rPr>
          <w:spacing w:val="-5"/>
        </w:rPr>
        <w:t xml:space="preserve"> </w:t>
      </w:r>
      <w:r w:rsidRPr="00514705">
        <w:t>italiana</w:t>
      </w:r>
      <w:r w:rsidRPr="005B1E92">
        <w:rPr>
          <w:spacing w:val="-4"/>
        </w:rPr>
        <w:t xml:space="preserve"> </w:t>
      </w:r>
      <w:r w:rsidRPr="00514705">
        <w:t>o</w:t>
      </w:r>
      <w:r w:rsidRPr="005B1E92">
        <w:rPr>
          <w:spacing w:val="-5"/>
        </w:rPr>
        <w:t xml:space="preserve"> </w:t>
      </w:r>
      <w:r w:rsidRPr="00514705">
        <w:t>di</w:t>
      </w:r>
      <w:r w:rsidRPr="005B1E92">
        <w:rPr>
          <w:spacing w:val="-6"/>
        </w:rPr>
        <w:t xml:space="preserve"> </w:t>
      </w:r>
      <w:r w:rsidRPr="00514705">
        <w:t>uno</w:t>
      </w:r>
      <w:r w:rsidRPr="005B1E92">
        <w:rPr>
          <w:spacing w:val="-3"/>
        </w:rPr>
        <w:t xml:space="preserve"> </w:t>
      </w:r>
      <w:r w:rsidRPr="00514705">
        <w:t>degli</w:t>
      </w:r>
      <w:r w:rsidRPr="005B1E92">
        <w:rPr>
          <w:spacing w:val="-5"/>
        </w:rPr>
        <w:t xml:space="preserve"> </w:t>
      </w:r>
      <w:r w:rsidRPr="00514705">
        <w:t>Stati</w:t>
      </w:r>
      <w:r w:rsidRPr="005B1E92">
        <w:rPr>
          <w:spacing w:val="-6"/>
        </w:rPr>
        <w:t xml:space="preserve"> </w:t>
      </w:r>
      <w:r w:rsidRPr="00514705">
        <w:t>membri</w:t>
      </w:r>
      <w:r w:rsidRPr="005B1E92">
        <w:rPr>
          <w:spacing w:val="-5"/>
        </w:rPr>
        <w:t xml:space="preserve"> </w:t>
      </w:r>
      <w:r w:rsidRPr="00514705">
        <w:t>dell’Unione</w:t>
      </w:r>
      <w:r w:rsidRPr="005B1E92">
        <w:rPr>
          <w:spacing w:val="-4"/>
        </w:rPr>
        <w:t xml:space="preserve"> </w:t>
      </w:r>
      <w:r w:rsidRPr="005B1E92">
        <w:rPr>
          <w:spacing w:val="-2"/>
        </w:rPr>
        <w:t>europea;</w:t>
      </w:r>
    </w:p>
    <w:p w14:paraId="23DBD59A" w14:textId="77777777" w:rsidR="00E50206" w:rsidRPr="005B1E92" w:rsidRDefault="00E50206" w:rsidP="005B1E92">
      <w:pPr>
        <w:pStyle w:val="Paragrafoelenco"/>
        <w:numPr>
          <w:ilvl w:val="0"/>
          <w:numId w:val="3"/>
        </w:numPr>
        <w:spacing w:before="121"/>
        <w:rPr>
          <w:spacing w:val="-2"/>
        </w:rPr>
      </w:pPr>
      <w:r w:rsidRPr="005B1E92">
        <w:rPr>
          <w:spacing w:val="-2"/>
        </w:rPr>
        <w:t>non essere esclusi dall’elettorato politico attivo;</w:t>
      </w:r>
    </w:p>
    <w:p w14:paraId="439E3083" w14:textId="77777777" w:rsidR="00E50206" w:rsidRPr="00514705" w:rsidRDefault="00E50206" w:rsidP="005B1E92">
      <w:pPr>
        <w:pStyle w:val="Paragrafoelenco"/>
        <w:numPr>
          <w:ilvl w:val="0"/>
          <w:numId w:val="3"/>
        </w:numPr>
        <w:spacing w:before="121"/>
      </w:pPr>
      <w:r w:rsidRPr="005B1E92">
        <w:rPr>
          <w:spacing w:val="-2"/>
        </w:rPr>
        <w:t>possedere l’idoneità fisica allo svolgimento delle funzioni cui la presente procedura di selezione si riferisce;</w:t>
      </w:r>
    </w:p>
    <w:p w14:paraId="26B7FAF1" w14:textId="731FF476" w:rsidR="004A62A6" w:rsidRPr="00514705" w:rsidRDefault="004A62A6" w:rsidP="005B1E92">
      <w:pPr>
        <w:pStyle w:val="Paragrafoelenco"/>
        <w:numPr>
          <w:ilvl w:val="0"/>
          <w:numId w:val="3"/>
        </w:numPr>
        <w:spacing w:before="118"/>
        <w:ind w:right="282"/>
      </w:pPr>
      <w:r w:rsidRPr="00514705">
        <w:t>non</w:t>
      </w:r>
      <w:r w:rsidRPr="005B1E92">
        <w:rPr>
          <w:spacing w:val="-2"/>
        </w:rPr>
        <w:t xml:space="preserve"> </w:t>
      </w:r>
      <w:r w:rsidRPr="00514705">
        <w:t>aver</w:t>
      </w:r>
      <w:r w:rsidRPr="005B1E92">
        <w:rPr>
          <w:spacing w:val="-2"/>
        </w:rPr>
        <w:t xml:space="preserve"> </w:t>
      </w:r>
      <w:r w:rsidRPr="00514705">
        <w:t>riportato</w:t>
      </w:r>
      <w:r w:rsidRPr="005B1E92">
        <w:rPr>
          <w:spacing w:val="-2"/>
        </w:rPr>
        <w:t xml:space="preserve"> </w:t>
      </w:r>
      <w:r w:rsidRPr="00514705">
        <w:t>condanne</w:t>
      </w:r>
      <w:r w:rsidRPr="005B1E92">
        <w:rPr>
          <w:spacing w:val="-5"/>
        </w:rPr>
        <w:t xml:space="preserve"> </w:t>
      </w:r>
      <w:r w:rsidRPr="00514705">
        <w:t>penali</w:t>
      </w:r>
      <w:r w:rsidRPr="005B1E92">
        <w:rPr>
          <w:spacing w:val="-3"/>
        </w:rPr>
        <w:t xml:space="preserve"> </w:t>
      </w:r>
      <w:r w:rsidRPr="00514705">
        <w:t>e</w:t>
      </w:r>
      <w:r w:rsidRPr="005B1E92">
        <w:rPr>
          <w:spacing w:val="-3"/>
        </w:rPr>
        <w:t xml:space="preserve"> </w:t>
      </w:r>
      <w:r w:rsidRPr="00514705">
        <w:t>non</w:t>
      </w:r>
      <w:r w:rsidRPr="005B1E92">
        <w:rPr>
          <w:spacing w:val="-2"/>
        </w:rPr>
        <w:t xml:space="preserve"> </w:t>
      </w:r>
      <w:r w:rsidRPr="00514705">
        <w:t>essere</w:t>
      </w:r>
      <w:r w:rsidRPr="005B1E92">
        <w:rPr>
          <w:spacing w:val="-3"/>
        </w:rPr>
        <w:t xml:space="preserve"> </w:t>
      </w:r>
      <w:r w:rsidRPr="00514705">
        <w:t>destinatario</w:t>
      </w:r>
      <w:r w:rsidRPr="005B1E92">
        <w:rPr>
          <w:spacing w:val="-2"/>
        </w:rPr>
        <w:t xml:space="preserve"> </w:t>
      </w:r>
      <w:r w:rsidRPr="00514705">
        <w:t>di</w:t>
      </w:r>
      <w:r w:rsidRPr="005B1E92">
        <w:rPr>
          <w:spacing w:val="-4"/>
        </w:rPr>
        <w:t xml:space="preserve"> </w:t>
      </w:r>
      <w:r w:rsidRPr="00514705">
        <w:t>provvedimenti</w:t>
      </w:r>
      <w:r w:rsidRPr="005B1E92">
        <w:rPr>
          <w:spacing w:val="-4"/>
        </w:rPr>
        <w:t xml:space="preserve"> </w:t>
      </w:r>
      <w:r w:rsidRPr="00514705">
        <w:t>che</w:t>
      </w:r>
      <w:r w:rsidRPr="005B1E92">
        <w:rPr>
          <w:spacing w:val="-5"/>
        </w:rPr>
        <w:t xml:space="preserve"> </w:t>
      </w:r>
      <w:r w:rsidRPr="00514705">
        <w:t>riguardano</w:t>
      </w:r>
      <w:r w:rsidRPr="005B1E92">
        <w:rPr>
          <w:spacing w:val="-2"/>
        </w:rPr>
        <w:t xml:space="preserve"> </w:t>
      </w:r>
      <w:r w:rsidRPr="00514705">
        <w:t>l’applicazione di misure di prevenzione, di sanzioni civili e di provvedimenti amministrativi iscritti nel casellario giudiziale;</w:t>
      </w:r>
    </w:p>
    <w:p w14:paraId="7B22B1DC" w14:textId="77777777" w:rsidR="00E50206" w:rsidRPr="00514705" w:rsidRDefault="00E50206" w:rsidP="005B1E92">
      <w:pPr>
        <w:pStyle w:val="Paragrafoelenco"/>
        <w:numPr>
          <w:ilvl w:val="0"/>
          <w:numId w:val="3"/>
        </w:numPr>
        <w:spacing w:before="118"/>
        <w:ind w:right="866"/>
      </w:pPr>
      <w:r w:rsidRPr="00514705">
        <w:t xml:space="preserve">non essere stato destituito o dispensato dall’impiego presso una </w:t>
      </w:r>
      <w:r w:rsidR="00551603" w:rsidRPr="00514705">
        <w:t>Pubblica Amministrazione;</w:t>
      </w:r>
    </w:p>
    <w:p w14:paraId="7D0E3B9B" w14:textId="758BA14E" w:rsidR="00551603" w:rsidRPr="00514705" w:rsidRDefault="00551603" w:rsidP="005B1E92">
      <w:pPr>
        <w:pStyle w:val="Paragrafoelenco"/>
        <w:numPr>
          <w:ilvl w:val="0"/>
          <w:numId w:val="3"/>
        </w:numPr>
        <w:spacing w:before="118"/>
        <w:ind w:right="866"/>
      </w:pPr>
      <w:r w:rsidRPr="00514705">
        <w:t>di non essere stato dichiarato decaduto o licenziato da un impiego statale;</w:t>
      </w:r>
    </w:p>
    <w:p w14:paraId="0D02EAF7" w14:textId="12F4A61F" w:rsidR="00514705" w:rsidRDefault="004A62A6" w:rsidP="005B1E92">
      <w:pPr>
        <w:pStyle w:val="Paragrafoelenco"/>
        <w:numPr>
          <w:ilvl w:val="0"/>
          <w:numId w:val="3"/>
        </w:numPr>
      </w:pPr>
      <w:r w:rsidRPr="00514705">
        <w:t>non trovarsi</w:t>
      </w:r>
      <w:r w:rsidRPr="005B1E92">
        <w:rPr>
          <w:spacing w:val="23"/>
        </w:rPr>
        <w:t xml:space="preserve"> </w:t>
      </w:r>
      <w:r w:rsidRPr="00514705">
        <w:t>in</w:t>
      </w:r>
      <w:r w:rsidRPr="005B1E92">
        <w:rPr>
          <w:spacing w:val="22"/>
        </w:rPr>
        <w:t xml:space="preserve"> </w:t>
      </w:r>
      <w:r w:rsidRPr="00514705">
        <w:t>situazione</w:t>
      </w:r>
      <w:r w:rsidRPr="005B1E92">
        <w:rPr>
          <w:spacing w:val="21"/>
        </w:rPr>
        <w:t xml:space="preserve"> </w:t>
      </w:r>
      <w:r w:rsidRPr="00514705">
        <w:t>di</w:t>
      </w:r>
      <w:r w:rsidRPr="005B1E92">
        <w:rPr>
          <w:spacing w:val="23"/>
        </w:rPr>
        <w:t xml:space="preserve"> </w:t>
      </w:r>
      <w:r w:rsidRPr="00514705">
        <w:t>conflitto di</w:t>
      </w:r>
      <w:r w:rsidRPr="005B1E92">
        <w:rPr>
          <w:spacing w:val="23"/>
        </w:rPr>
        <w:t xml:space="preserve"> </w:t>
      </w:r>
      <w:r w:rsidRPr="00514705">
        <w:t>interessi</w:t>
      </w:r>
      <w:r w:rsidRPr="005B1E92">
        <w:rPr>
          <w:spacing w:val="23"/>
        </w:rPr>
        <w:t xml:space="preserve"> </w:t>
      </w:r>
      <w:r w:rsidRPr="00514705">
        <w:t>anche</w:t>
      </w:r>
      <w:r w:rsidRPr="005B1E92">
        <w:rPr>
          <w:spacing w:val="21"/>
        </w:rPr>
        <w:t xml:space="preserve"> </w:t>
      </w:r>
      <w:r w:rsidRPr="00514705">
        <w:t>a</w:t>
      </w:r>
      <w:r w:rsidRPr="005B1E92">
        <w:rPr>
          <w:spacing w:val="23"/>
        </w:rPr>
        <w:t xml:space="preserve"> </w:t>
      </w:r>
      <w:r w:rsidRPr="00514705">
        <w:t>livello</w:t>
      </w:r>
      <w:r w:rsidRPr="005B1E92">
        <w:rPr>
          <w:spacing w:val="22"/>
        </w:rPr>
        <w:t xml:space="preserve"> </w:t>
      </w:r>
      <w:r w:rsidRPr="00514705">
        <w:t>potenziale</w:t>
      </w:r>
      <w:r w:rsidR="00551603" w:rsidRPr="00514705">
        <w:t xml:space="preserve">, che </w:t>
      </w:r>
    </w:p>
    <w:p w14:paraId="43FCAB58" w14:textId="513D5174" w:rsidR="004A62A6" w:rsidRPr="00514705" w:rsidRDefault="00551603" w:rsidP="005B1E92">
      <w:pPr>
        <w:ind w:firstLine="708"/>
      </w:pPr>
      <w:r w:rsidRPr="00514705">
        <w:t>possano  interferire con l’esercizio dell’incarico</w:t>
      </w:r>
      <w:r w:rsidR="004A62A6" w:rsidRPr="00514705">
        <w:t>;</w:t>
      </w:r>
    </w:p>
    <w:p w14:paraId="4F462FDA" w14:textId="77777777" w:rsidR="00551603" w:rsidRPr="00514705" w:rsidRDefault="00551603" w:rsidP="00551603">
      <w:pPr>
        <w:ind w:left="1560"/>
      </w:pPr>
    </w:p>
    <w:p w14:paraId="3F1032B4" w14:textId="77777777" w:rsidR="004A62A6" w:rsidRPr="00514705" w:rsidRDefault="004A62A6" w:rsidP="004A62A6">
      <w:pPr>
        <w:spacing w:before="120"/>
        <w:ind w:left="993"/>
      </w:pPr>
      <w:r w:rsidRPr="00514705">
        <w:t>Allega</w:t>
      </w:r>
      <w:r w:rsidRPr="00514705">
        <w:rPr>
          <w:spacing w:val="-4"/>
        </w:rPr>
        <w:t xml:space="preserve"> </w:t>
      </w:r>
      <w:r w:rsidRPr="00514705">
        <w:t>alla</w:t>
      </w:r>
      <w:r w:rsidRPr="00514705">
        <w:rPr>
          <w:spacing w:val="-4"/>
        </w:rPr>
        <w:t xml:space="preserve"> </w:t>
      </w:r>
      <w:r w:rsidRPr="00514705">
        <w:rPr>
          <w:spacing w:val="-2"/>
        </w:rPr>
        <w:t>presente</w:t>
      </w:r>
    </w:p>
    <w:p w14:paraId="6B75FD61" w14:textId="77777777" w:rsidR="004A62A6" w:rsidRPr="00514705" w:rsidRDefault="004A62A6" w:rsidP="004A62A6">
      <w:pPr>
        <w:pStyle w:val="Paragrafoelenco"/>
        <w:numPr>
          <w:ilvl w:val="0"/>
          <w:numId w:val="2"/>
        </w:numPr>
        <w:tabs>
          <w:tab w:val="left" w:pos="1198"/>
        </w:tabs>
        <w:spacing w:before="121"/>
        <w:ind w:left="1198" w:hanging="205"/>
      </w:pPr>
      <w:r w:rsidRPr="00514705">
        <w:t>scheda</w:t>
      </w:r>
      <w:r w:rsidRPr="00514705">
        <w:rPr>
          <w:spacing w:val="-5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t>autovalutazione</w:t>
      </w:r>
      <w:r w:rsidRPr="00514705">
        <w:rPr>
          <w:spacing w:val="-5"/>
        </w:rPr>
        <w:t xml:space="preserve"> </w:t>
      </w:r>
      <w:r w:rsidRPr="00514705">
        <w:t>(</w:t>
      </w:r>
      <w:r w:rsidRPr="00514705">
        <w:rPr>
          <w:b/>
        </w:rPr>
        <w:t>allegato</w:t>
      </w:r>
      <w:r w:rsidRPr="00514705">
        <w:rPr>
          <w:b/>
          <w:spacing w:val="-4"/>
        </w:rPr>
        <w:t xml:space="preserve"> </w:t>
      </w:r>
      <w:r w:rsidRPr="00514705">
        <w:rPr>
          <w:b/>
          <w:spacing w:val="-5"/>
        </w:rPr>
        <w:t>B</w:t>
      </w:r>
      <w:r w:rsidRPr="00514705">
        <w:rPr>
          <w:spacing w:val="-5"/>
        </w:rPr>
        <w:t>);</w:t>
      </w:r>
    </w:p>
    <w:p w14:paraId="288651D9" w14:textId="77777777" w:rsidR="004A62A6" w:rsidRPr="00514705" w:rsidRDefault="004A62A6" w:rsidP="00551603">
      <w:pPr>
        <w:pStyle w:val="Paragrafoelenco"/>
        <w:numPr>
          <w:ilvl w:val="0"/>
          <w:numId w:val="2"/>
        </w:numPr>
        <w:tabs>
          <w:tab w:val="left" w:pos="1210"/>
        </w:tabs>
        <w:spacing w:before="118"/>
      </w:pPr>
      <w:r w:rsidRPr="00514705">
        <w:t>Curriculum</w:t>
      </w:r>
      <w:r w:rsidRPr="00514705">
        <w:rPr>
          <w:spacing w:val="-13"/>
        </w:rPr>
        <w:t xml:space="preserve"> </w:t>
      </w:r>
      <w:r w:rsidRPr="00514705">
        <w:rPr>
          <w:spacing w:val="-2"/>
        </w:rPr>
        <w:t>vitae</w:t>
      </w:r>
    </w:p>
    <w:p w14:paraId="43FEC2FB" w14:textId="77777777" w:rsidR="004A62A6" w:rsidRPr="00514705" w:rsidRDefault="004A62A6" w:rsidP="00551603">
      <w:pPr>
        <w:pStyle w:val="Paragrafoelenco"/>
        <w:numPr>
          <w:ilvl w:val="0"/>
          <w:numId w:val="2"/>
        </w:numPr>
        <w:tabs>
          <w:tab w:val="left" w:pos="1198"/>
        </w:tabs>
        <w:spacing w:before="121"/>
      </w:pPr>
      <w:r w:rsidRPr="00514705">
        <w:t>fotocopia</w:t>
      </w:r>
      <w:r w:rsidRPr="00514705">
        <w:rPr>
          <w:spacing w:val="-5"/>
        </w:rPr>
        <w:t xml:space="preserve"> </w:t>
      </w:r>
      <w:r w:rsidRPr="00514705">
        <w:t>documento</w:t>
      </w:r>
      <w:r w:rsidRPr="00514705">
        <w:rPr>
          <w:spacing w:val="-4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t>riconoscimento</w:t>
      </w:r>
      <w:r w:rsidRPr="00514705">
        <w:rPr>
          <w:spacing w:val="-4"/>
        </w:rPr>
        <w:t xml:space="preserve"> </w:t>
      </w:r>
      <w:r w:rsidRPr="00514705">
        <w:t>in</w:t>
      </w:r>
      <w:r w:rsidRPr="00514705">
        <w:rPr>
          <w:spacing w:val="-7"/>
        </w:rPr>
        <w:t xml:space="preserve"> </w:t>
      </w:r>
      <w:r w:rsidRPr="00514705">
        <w:t>corso</w:t>
      </w:r>
      <w:r w:rsidRPr="00514705">
        <w:rPr>
          <w:spacing w:val="-6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rPr>
          <w:spacing w:val="-2"/>
        </w:rPr>
        <w:t>validità.</w:t>
      </w:r>
    </w:p>
    <w:p w14:paraId="1F8AE629" w14:textId="77777777" w:rsidR="004A62A6" w:rsidRPr="00514705" w:rsidRDefault="004A62A6" w:rsidP="004A62A6">
      <w:pPr>
        <w:pStyle w:val="Corpotesto"/>
      </w:pPr>
    </w:p>
    <w:p w14:paraId="2EAC779B" w14:textId="77777777" w:rsidR="004A62A6" w:rsidRPr="00514705" w:rsidRDefault="004A62A6" w:rsidP="004A62A6">
      <w:pPr>
        <w:pStyle w:val="Corpotesto"/>
        <w:spacing w:before="33"/>
      </w:pPr>
    </w:p>
    <w:p w14:paraId="29753E71" w14:textId="77777777" w:rsidR="004A62A6" w:rsidRPr="00514705" w:rsidRDefault="004A62A6" w:rsidP="00DA01B9">
      <w:pPr>
        <w:tabs>
          <w:tab w:val="left" w:pos="3964"/>
          <w:tab w:val="left" w:pos="8824"/>
        </w:tabs>
      </w:pPr>
      <w:r w:rsidRPr="00514705">
        <w:t xml:space="preserve">Data </w:t>
      </w:r>
      <w:r w:rsidRPr="00514705">
        <w:rPr>
          <w:u w:val="single"/>
        </w:rPr>
        <w:tab/>
      </w:r>
      <w:r w:rsidRPr="00514705">
        <w:rPr>
          <w:spacing w:val="80"/>
        </w:rPr>
        <w:t xml:space="preserve"> </w:t>
      </w:r>
      <w:r w:rsidRPr="00514705">
        <w:t>Firma</w:t>
      </w:r>
      <w:r w:rsidRPr="00514705">
        <w:rPr>
          <w:spacing w:val="40"/>
        </w:rPr>
        <w:t xml:space="preserve"> </w:t>
      </w:r>
      <w:r w:rsidRPr="00514705">
        <w:rPr>
          <w:u w:val="single"/>
        </w:rPr>
        <w:tab/>
      </w:r>
    </w:p>
    <w:p w14:paraId="11E93352" w14:textId="77777777" w:rsidR="004A62A6" w:rsidRPr="00514705" w:rsidRDefault="004A62A6" w:rsidP="004A62A6">
      <w:pPr>
        <w:pStyle w:val="Corpotesto"/>
      </w:pPr>
    </w:p>
    <w:p w14:paraId="3A628218" w14:textId="77777777" w:rsidR="004A62A6" w:rsidRPr="00514705" w:rsidRDefault="004A62A6" w:rsidP="004A62A6">
      <w:pPr>
        <w:pStyle w:val="Corpotesto"/>
        <w:spacing w:before="10"/>
      </w:pPr>
    </w:p>
    <w:p w14:paraId="70259A1F" w14:textId="30C15EBB" w:rsidR="004A62A6" w:rsidRPr="00514705" w:rsidRDefault="004A62A6" w:rsidP="00DA01B9">
      <w:pPr>
        <w:spacing w:before="1"/>
        <w:ind w:right="1215"/>
        <w:jc w:val="both"/>
      </w:pPr>
      <w:r w:rsidRPr="00514705">
        <w:t>Il/la</w:t>
      </w:r>
      <w:r w:rsidRPr="00514705">
        <w:rPr>
          <w:spacing w:val="-4"/>
        </w:rPr>
        <w:t xml:space="preserve"> </w:t>
      </w:r>
      <w:r w:rsidRPr="00514705">
        <w:t>sottoscritto/a,</w:t>
      </w:r>
      <w:r w:rsidRPr="00514705">
        <w:rPr>
          <w:spacing w:val="-3"/>
        </w:rPr>
        <w:t xml:space="preserve"> </w:t>
      </w:r>
      <w:r w:rsidRPr="00514705">
        <w:t>ai</w:t>
      </w:r>
      <w:r w:rsidRPr="00514705">
        <w:rPr>
          <w:spacing w:val="-3"/>
        </w:rPr>
        <w:t xml:space="preserve"> </w:t>
      </w:r>
      <w:r w:rsidRPr="00514705">
        <w:t>sensi</w:t>
      </w:r>
      <w:r w:rsidRPr="00514705">
        <w:rPr>
          <w:spacing w:val="-4"/>
        </w:rPr>
        <w:t xml:space="preserve"> </w:t>
      </w:r>
      <w:r w:rsidRPr="00514705">
        <w:t>del</w:t>
      </w:r>
      <w:r w:rsidRPr="00514705">
        <w:rPr>
          <w:spacing w:val="-3"/>
        </w:rPr>
        <w:t xml:space="preserve"> </w:t>
      </w:r>
      <w:proofErr w:type="spellStart"/>
      <w:r w:rsidRPr="00514705">
        <w:t>D.lgs</w:t>
      </w:r>
      <w:proofErr w:type="spellEnd"/>
      <w:r w:rsidRPr="00514705">
        <w:rPr>
          <w:spacing w:val="-4"/>
        </w:rPr>
        <w:t xml:space="preserve"> </w:t>
      </w:r>
      <w:r w:rsidRPr="00514705">
        <w:t>196/2003,</w:t>
      </w:r>
      <w:r w:rsidRPr="00514705">
        <w:rPr>
          <w:spacing w:val="-3"/>
        </w:rPr>
        <w:t xml:space="preserve"> </w:t>
      </w:r>
      <w:r w:rsidRPr="00514705">
        <w:t>autorizza</w:t>
      </w:r>
      <w:r w:rsidRPr="00514705">
        <w:rPr>
          <w:spacing w:val="-3"/>
        </w:rPr>
        <w:t xml:space="preserve"> </w:t>
      </w:r>
      <w:r w:rsidR="00DA01B9">
        <w:t>il Liceo Scientifico “Raffaello Politi” di Agrigento</w:t>
      </w:r>
      <w:r w:rsidRPr="00514705">
        <w:t>,</w:t>
      </w:r>
      <w:r w:rsidRPr="00514705">
        <w:rPr>
          <w:spacing w:val="-1"/>
        </w:rPr>
        <w:t xml:space="preserve"> </w:t>
      </w:r>
      <w:r w:rsidRPr="00514705">
        <w:t>al</w:t>
      </w:r>
      <w:r w:rsidRPr="00514705">
        <w:rPr>
          <w:spacing w:val="-1"/>
        </w:rPr>
        <w:t xml:space="preserve"> </w:t>
      </w:r>
      <w:r w:rsidRPr="00514705">
        <w:t>trattamento dei</w:t>
      </w:r>
      <w:r w:rsidRPr="00514705">
        <w:rPr>
          <w:spacing w:val="-3"/>
        </w:rPr>
        <w:t xml:space="preserve"> </w:t>
      </w:r>
      <w:r w:rsidRPr="00514705">
        <w:t>dati</w:t>
      </w:r>
      <w:r w:rsidRPr="00514705">
        <w:rPr>
          <w:spacing w:val="-1"/>
        </w:rPr>
        <w:t xml:space="preserve"> </w:t>
      </w:r>
      <w:r w:rsidRPr="00514705">
        <w:t>contenuti</w:t>
      </w:r>
      <w:r w:rsidRPr="00514705">
        <w:rPr>
          <w:spacing w:val="-2"/>
        </w:rPr>
        <w:t xml:space="preserve"> </w:t>
      </w:r>
      <w:r w:rsidRPr="00514705">
        <w:t>nella</w:t>
      </w:r>
      <w:r w:rsidRPr="00514705">
        <w:rPr>
          <w:spacing w:val="-1"/>
        </w:rPr>
        <w:t xml:space="preserve"> </w:t>
      </w:r>
      <w:r w:rsidRPr="00514705">
        <w:t>presente</w:t>
      </w:r>
      <w:r w:rsidRPr="00514705">
        <w:rPr>
          <w:spacing w:val="-1"/>
        </w:rPr>
        <w:t xml:space="preserve"> </w:t>
      </w:r>
      <w:r w:rsidRPr="00514705">
        <w:t>istanza</w:t>
      </w:r>
      <w:r w:rsidRPr="00514705">
        <w:rPr>
          <w:spacing w:val="-1"/>
        </w:rPr>
        <w:t xml:space="preserve"> </w:t>
      </w:r>
      <w:r w:rsidRPr="00514705">
        <w:t>esclusivamente</w:t>
      </w:r>
      <w:r w:rsidRPr="00514705">
        <w:rPr>
          <w:spacing w:val="-1"/>
        </w:rPr>
        <w:t xml:space="preserve"> </w:t>
      </w:r>
      <w:r w:rsidRPr="00514705">
        <w:t>nell’ambito</w:t>
      </w:r>
      <w:r w:rsidRPr="00514705">
        <w:rPr>
          <w:spacing w:val="-1"/>
        </w:rPr>
        <w:t xml:space="preserve"> </w:t>
      </w:r>
      <w:r w:rsidRPr="00514705">
        <w:t>e</w:t>
      </w:r>
      <w:r w:rsidRPr="00514705">
        <w:rPr>
          <w:spacing w:val="-3"/>
        </w:rPr>
        <w:t xml:space="preserve"> </w:t>
      </w:r>
      <w:r w:rsidRPr="00514705">
        <w:t>per i fini istituzionali previsti</w:t>
      </w:r>
    </w:p>
    <w:p w14:paraId="6D969B6F" w14:textId="77777777" w:rsidR="004A62A6" w:rsidRPr="00514705" w:rsidRDefault="004A62A6" w:rsidP="004A62A6">
      <w:pPr>
        <w:pStyle w:val="Corpotesto"/>
      </w:pPr>
    </w:p>
    <w:p w14:paraId="45D5DB0C" w14:textId="77777777" w:rsidR="004A62A6" w:rsidRPr="00514705" w:rsidRDefault="004A62A6" w:rsidP="004A62A6">
      <w:pPr>
        <w:pStyle w:val="Corpotesto"/>
        <w:spacing w:before="9"/>
      </w:pPr>
    </w:p>
    <w:p w14:paraId="38414097" w14:textId="77777777" w:rsidR="004A62A6" w:rsidRPr="00514705" w:rsidRDefault="004A62A6" w:rsidP="00DA01B9">
      <w:pPr>
        <w:tabs>
          <w:tab w:val="left" w:pos="3961"/>
          <w:tab w:val="left" w:pos="8776"/>
        </w:tabs>
        <w:jc w:val="both"/>
      </w:pPr>
      <w:r w:rsidRPr="00514705">
        <w:t xml:space="preserve">Data </w:t>
      </w:r>
      <w:r w:rsidRPr="00514705">
        <w:rPr>
          <w:u w:val="single"/>
        </w:rPr>
        <w:tab/>
      </w:r>
      <w:r w:rsidRPr="00514705">
        <w:rPr>
          <w:spacing w:val="80"/>
        </w:rPr>
        <w:t xml:space="preserve"> </w:t>
      </w:r>
      <w:r w:rsidRPr="00514705">
        <w:t xml:space="preserve">Firma </w:t>
      </w:r>
      <w:r w:rsidRPr="00514705">
        <w:rPr>
          <w:u w:val="single"/>
        </w:rPr>
        <w:tab/>
      </w:r>
    </w:p>
    <w:p w14:paraId="3A57A38B" w14:textId="77777777" w:rsidR="004A62A6" w:rsidRPr="00514705" w:rsidRDefault="004A62A6"/>
    <w:sectPr w:rsidR="004A62A6" w:rsidRPr="005147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9424A" w14:textId="77777777" w:rsidR="00DC1AE8" w:rsidRDefault="00DC1AE8">
      <w:r>
        <w:separator/>
      </w:r>
    </w:p>
  </w:endnote>
  <w:endnote w:type="continuationSeparator" w:id="0">
    <w:p w14:paraId="377CC806" w14:textId="77777777" w:rsidR="00DC1AE8" w:rsidRDefault="00DC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8726E" w14:textId="77777777" w:rsidR="00DC1AE8" w:rsidRDefault="00DC1AE8">
      <w:r>
        <w:separator/>
      </w:r>
    </w:p>
  </w:footnote>
  <w:footnote w:type="continuationSeparator" w:id="0">
    <w:p w14:paraId="57D69A51" w14:textId="77777777" w:rsidR="00DC1AE8" w:rsidRDefault="00DC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4EA5" w14:textId="6EFF5D02" w:rsidR="005B1E92" w:rsidRDefault="005B1E92" w:rsidP="005B1E92">
    <w:pPr>
      <w:pStyle w:val="Intestazione"/>
      <w:ind w:left="567" w:hanging="567"/>
      <w:rPr>
        <w:noProof/>
      </w:rPr>
    </w:pPr>
    <w:r w:rsidRPr="00EA2053">
      <w:rPr>
        <w:noProof/>
      </w:rPr>
      <w:drawing>
        <wp:inline distT="0" distB="0" distL="0" distR="0" wp14:anchorId="6D0EC672" wp14:editId="6106822D">
          <wp:extent cx="6534150" cy="733425"/>
          <wp:effectExtent l="0" t="0" r="0" b="0"/>
          <wp:docPr id="31868056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3BE788" w14:textId="4086923F" w:rsidR="005B1E92" w:rsidRDefault="005B1E92" w:rsidP="005B1E92">
    <w:pPr>
      <w:pStyle w:val="Intestazione"/>
      <w:rPr>
        <w:noProof/>
      </w:rPr>
    </w:pPr>
    <w:r w:rsidRPr="00EA2053">
      <w:rPr>
        <w:noProof/>
      </w:rPr>
      <w:drawing>
        <wp:inline distT="0" distB="0" distL="0" distR="0" wp14:anchorId="6AE007F6" wp14:editId="3040C9B3">
          <wp:extent cx="6048375" cy="923925"/>
          <wp:effectExtent l="0" t="0" r="9525" b="9525"/>
          <wp:docPr id="22237873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DD191A" w14:textId="77777777" w:rsidR="00C92157" w:rsidRDefault="00C92157" w:rsidP="00C92157">
    <w:pPr>
      <w:pStyle w:val="Intestazione"/>
      <w:tabs>
        <w:tab w:val="left" w:pos="426"/>
      </w:tabs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FAC"/>
    <w:multiLevelType w:val="hybridMultilevel"/>
    <w:tmpl w:val="98104DFA"/>
    <w:lvl w:ilvl="0" w:tplc="C8B2E16E">
      <w:start w:val="4"/>
      <w:numFmt w:val="lowerLetter"/>
      <w:lvlText w:val="%1)"/>
      <w:lvlJc w:val="left"/>
      <w:pPr>
        <w:ind w:left="121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FCE60A">
      <w:numFmt w:val="bullet"/>
      <w:lvlText w:val="•"/>
      <w:lvlJc w:val="left"/>
      <w:pPr>
        <w:ind w:left="2218" w:hanging="219"/>
      </w:pPr>
      <w:rPr>
        <w:rFonts w:hint="default"/>
        <w:lang w:val="it-IT" w:eastAsia="en-US" w:bidi="ar-SA"/>
      </w:rPr>
    </w:lvl>
    <w:lvl w:ilvl="2" w:tplc="CAA495EA">
      <w:numFmt w:val="bullet"/>
      <w:lvlText w:val="•"/>
      <w:lvlJc w:val="left"/>
      <w:pPr>
        <w:ind w:left="3216" w:hanging="219"/>
      </w:pPr>
      <w:rPr>
        <w:rFonts w:hint="default"/>
        <w:lang w:val="it-IT" w:eastAsia="en-US" w:bidi="ar-SA"/>
      </w:rPr>
    </w:lvl>
    <w:lvl w:ilvl="3" w:tplc="AA32C630">
      <w:numFmt w:val="bullet"/>
      <w:lvlText w:val="•"/>
      <w:lvlJc w:val="left"/>
      <w:pPr>
        <w:ind w:left="4214" w:hanging="219"/>
      </w:pPr>
      <w:rPr>
        <w:rFonts w:hint="default"/>
        <w:lang w:val="it-IT" w:eastAsia="en-US" w:bidi="ar-SA"/>
      </w:rPr>
    </w:lvl>
    <w:lvl w:ilvl="4" w:tplc="B516A564">
      <w:numFmt w:val="bullet"/>
      <w:lvlText w:val="•"/>
      <w:lvlJc w:val="left"/>
      <w:pPr>
        <w:ind w:left="5213" w:hanging="219"/>
      </w:pPr>
      <w:rPr>
        <w:rFonts w:hint="default"/>
        <w:lang w:val="it-IT" w:eastAsia="en-US" w:bidi="ar-SA"/>
      </w:rPr>
    </w:lvl>
    <w:lvl w:ilvl="5" w:tplc="64EE8E08">
      <w:numFmt w:val="bullet"/>
      <w:lvlText w:val="•"/>
      <w:lvlJc w:val="left"/>
      <w:pPr>
        <w:ind w:left="6211" w:hanging="219"/>
      </w:pPr>
      <w:rPr>
        <w:rFonts w:hint="default"/>
        <w:lang w:val="it-IT" w:eastAsia="en-US" w:bidi="ar-SA"/>
      </w:rPr>
    </w:lvl>
    <w:lvl w:ilvl="6" w:tplc="4A38CEB8">
      <w:numFmt w:val="bullet"/>
      <w:lvlText w:val="•"/>
      <w:lvlJc w:val="left"/>
      <w:pPr>
        <w:ind w:left="7209" w:hanging="219"/>
      </w:pPr>
      <w:rPr>
        <w:rFonts w:hint="default"/>
        <w:lang w:val="it-IT" w:eastAsia="en-US" w:bidi="ar-SA"/>
      </w:rPr>
    </w:lvl>
    <w:lvl w:ilvl="7" w:tplc="107E160C">
      <w:numFmt w:val="bullet"/>
      <w:lvlText w:val="•"/>
      <w:lvlJc w:val="left"/>
      <w:pPr>
        <w:ind w:left="8208" w:hanging="219"/>
      </w:pPr>
      <w:rPr>
        <w:rFonts w:hint="default"/>
        <w:lang w:val="it-IT" w:eastAsia="en-US" w:bidi="ar-SA"/>
      </w:rPr>
    </w:lvl>
    <w:lvl w:ilvl="8" w:tplc="2D349188">
      <w:numFmt w:val="bullet"/>
      <w:lvlText w:val="•"/>
      <w:lvlJc w:val="left"/>
      <w:pPr>
        <w:ind w:left="9206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38F72A73"/>
    <w:multiLevelType w:val="hybridMultilevel"/>
    <w:tmpl w:val="E0466B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33E5B"/>
    <w:multiLevelType w:val="hybridMultilevel"/>
    <w:tmpl w:val="D0AE32AC"/>
    <w:lvl w:ilvl="0" w:tplc="69684B0A">
      <w:start w:val="1"/>
      <w:numFmt w:val="lowerLetter"/>
      <w:lvlText w:val="%1)"/>
      <w:lvlJc w:val="left"/>
      <w:pPr>
        <w:ind w:left="119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FF09076">
      <w:numFmt w:val="bullet"/>
      <w:lvlText w:val="•"/>
      <w:lvlJc w:val="left"/>
      <w:pPr>
        <w:ind w:left="2200" w:hanging="206"/>
      </w:pPr>
      <w:rPr>
        <w:rFonts w:hint="default"/>
        <w:lang w:val="it-IT" w:eastAsia="en-US" w:bidi="ar-SA"/>
      </w:rPr>
    </w:lvl>
    <w:lvl w:ilvl="2" w:tplc="625E2D6A">
      <w:numFmt w:val="bullet"/>
      <w:lvlText w:val="•"/>
      <w:lvlJc w:val="left"/>
      <w:pPr>
        <w:ind w:left="3200" w:hanging="206"/>
      </w:pPr>
      <w:rPr>
        <w:rFonts w:hint="default"/>
        <w:lang w:val="it-IT" w:eastAsia="en-US" w:bidi="ar-SA"/>
      </w:rPr>
    </w:lvl>
    <w:lvl w:ilvl="3" w:tplc="8E9ECF56">
      <w:numFmt w:val="bullet"/>
      <w:lvlText w:val="•"/>
      <w:lvlJc w:val="left"/>
      <w:pPr>
        <w:ind w:left="4200" w:hanging="206"/>
      </w:pPr>
      <w:rPr>
        <w:rFonts w:hint="default"/>
        <w:lang w:val="it-IT" w:eastAsia="en-US" w:bidi="ar-SA"/>
      </w:rPr>
    </w:lvl>
    <w:lvl w:ilvl="4" w:tplc="942AB766">
      <w:numFmt w:val="bullet"/>
      <w:lvlText w:val="•"/>
      <w:lvlJc w:val="left"/>
      <w:pPr>
        <w:ind w:left="5201" w:hanging="206"/>
      </w:pPr>
      <w:rPr>
        <w:rFonts w:hint="default"/>
        <w:lang w:val="it-IT" w:eastAsia="en-US" w:bidi="ar-SA"/>
      </w:rPr>
    </w:lvl>
    <w:lvl w:ilvl="5" w:tplc="74B4B392">
      <w:numFmt w:val="bullet"/>
      <w:lvlText w:val="•"/>
      <w:lvlJc w:val="left"/>
      <w:pPr>
        <w:ind w:left="6201" w:hanging="206"/>
      </w:pPr>
      <w:rPr>
        <w:rFonts w:hint="default"/>
        <w:lang w:val="it-IT" w:eastAsia="en-US" w:bidi="ar-SA"/>
      </w:rPr>
    </w:lvl>
    <w:lvl w:ilvl="6" w:tplc="606A5EC2">
      <w:numFmt w:val="bullet"/>
      <w:lvlText w:val="•"/>
      <w:lvlJc w:val="left"/>
      <w:pPr>
        <w:ind w:left="7201" w:hanging="206"/>
      </w:pPr>
      <w:rPr>
        <w:rFonts w:hint="default"/>
        <w:lang w:val="it-IT" w:eastAsia="en-US" w:bidi="ar-SA"/>
      </w:rPr>
    </w:lvl>
    <w:lvl w:ilvl="7" w:tplc="AD9CC0CA">
      <w:numFmt w:val="bullet"/>
      <w:lvlText w:val="•"/>
      <w:lvlJc w:val="left"/>
      <w:pPr>
        <w:ind w:left="8202" w:hanging="206"/>
      </w:pPr>
      <w:rPr>
        <w:rFonts w:hint="default"/>
        <w:lang w:val="it-IT" w:eastAsia="en-US" w:bidi="ar-SA"/>
      </w:rPr>
    </w:lvl>
    <w:lvl w:ilvl="8" w:tplc="A1E8AFF2">
      <w:numFmt w:val="bullet"/>
      <w:lvlText w:val="•"/>
      <w:lvlJc w:val="left"/>
      <w:pPr>
        <w:ind w:left="9202" w:hanging="206"/>
      </w:pPr>
      <w:rPr>
        <w:rFonts w:hint="default"/>
        <w:lang w:val="it-IT" w:eastAsia="en-US" w:bidi="ar-SA"/>
      </w:rPr>
    </w:lvl>
  </w:abstractNum>
  <w:num w:numId="1" w16cid:durableId="762728483">
    <w:abstractNumId w:val="0"/>
  </w:num>
  <w:num w:numId="2" w16cid:durableId="289476650">
    <w:abstractNumId w:val="2"/>
  </w:num>
  <w:num w:numId="3" w16cid:durableId="1489129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62"/>
    <w:rsid w:val="004067E7"/>
    <w:rsid w:val="004751AB"/>
    <w:rsid w:val="004A62A6"/>
    <w:rsid w:val="004C4746"/>
    <w:rsid w:val="004D113D"/>
    <w:rsid w:val="00514705"/>
    <w:rsid w:val="00551603"/>
    <w:rsid w:val="005B1E92"/>
    <w:rsid w:val="006F10D9"/>
    <w:rsid w:val="008A68E3"/>
    <w:rsid w:val="00C92157"/>
    <w:rsid w:val="00DA01B9"/>
    <w:rsid w:val="00DC1AE8"/>
    <w:rsid w:val="00E50206"/>
    <w:rsid w:val="00EA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C8FA4"/>
  <w15:chartTrackingRefBased/>
  <w15:docId w15:val="{9784165F-5AC8-4CF1-8B5E-87ECF83C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2A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A62A6"/>
    <w:pPr>
      <w:ind w:left="993" w:right="28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4A62A6"/>
    <w:pPr>
      <w:ind w:left="6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A62A6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link w:val="Titolo2"/>
    <w:uiPriority w:val="9"/>
    <w:rsid w:val="004A62A6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A62A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A62A6"/>
  </w:style>
  <w:style w:type="character" w:customStyle="1" w:styleId="CorpotestoCarattere">
    <w:name w:val="Corpo testo Carattere"/>
    <w:link w:val="Corpotesto"/>
    <w:uiPriority w:val="1"/>
    <w:rsid w:val="004A62A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4A62A6"/>
  </w:style>
  <w:style w:type="paragraph" w:styleId="Paragrafoelenco">
    <w:name w:val="List Paragraph"/>
    <w:basedOn w:val="Normale"/>
    <w:uiPriority w:val="1"/>
    <w:qFormat/>
    <w:rsid w:val="004A62A6"/>
    <w:pPr>
      <w:ind w:left="755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C921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2157"/>
    <w:rPr>
      <w:rFonts w:ascii="Times New Roman" w:eastAsia="Times New Roman" w:hAnsi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921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2157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LLEGATO%20A%20PERSONALE%20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A PERSONALE ATA</Template>
  <TotalTime>42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AGPM03000A R. POLITI DISTRETTO 005</cp:lastModifiedBy>
  <cp:revision>5</cp:revision>
  <dcterms:created xsi:type="dcterms:W3CDTF">2026-09-16T14:26:00Z</dcterms:created>
  <dcterms:modified xsi:type="dcterms:W3CDTF">2026-09-28T09:49:00Z</dcterms:modified>
</cp:coreProperties>
</file>