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690E" w14:textId="2DA2782B" w:rsidR="004A62A6" w:rsidRPr="00514705" w:rsidRDefault="00EA2762" w:rsidP="00EA2762">
      <w:pPr>
        <w:ind w:firstLine="708"/>
      </w:pPr>
      <w:r>
        <w:rPr>
          <w:spacing w:val="-2"/>
        </w:rPr>
        <w:t xml:space="preserve">     </w:t>
      </w:r>
      <w:r w:rsidR="004A62A6" w:rsidRPr="00514705">
        <w:rPr>
          <w:spacing w:val="-2"/>
        </w:rPr>
        <w:t>ALLEGATO</w:t>
      </w:r>
      <w:r w:rsidR="004A62A6" w:rsidRPr="00514705">
        <w:rPr>
          <w:spacing w:val="-3"/>
        </w:rPr>
        <w:t xml:space="preserve"> </w:t>
      </w:r>
      <w:r w:rsidR="004A62A6" w:rsidRPr="00514705">
        <w:rPr>
          <w:spacing w:val="-10"/>
        </w:rPr>
        <w:t>A</w:t>
      </w:r>
    </w:p>
    <w:p w14:paraId="6B5C2470" w14:textId="77777777" w:rsidR="004A62A6" w:rsidRPr="00514705" w:rsidRDefault="004A62A6" w:rsidP="004A62A6">
      <w:pPr>
        <w:pStyle w:val="Corpotesto"/>
        <w:spacing w:before="5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2"/>
      </w:tblGrid>
      <w:tr w:rsidR="004A62A6" w:rsidRPr="00514705" w14:paraId="480FBB1B" w14:textId="77777777" w:rsidTr="005B1E92">
        <w:trPr>
          <w:trHeight w:val="1003"/>
        </w:trPr>
        <w:tc>
          <w:tcPr>
            <w:tcW w:w="9492" w:type="dxa"/>
          </w:tcPr>
          <w:p w14:paraId="48EEBB52" w14:textId="77777777" w:rsidR="004A62A6" w:rsidRPr="00514705" w:rsidRDefault="004A62A6" w:rsidP="004A62A6">
            <w:pPr>
              <w:pStyle w:val="TableParagraph"/>
              <w:ind w:left="50" w:right="45"/>
              <w:jc w:val="center"/>
              <w:rPr>
                <w:b/>
                <w:lang w:val="en-US"/>
              </w:rPr>
            </w:pPr>
            <w:r w:rsidRPr="00514705">
              <w:rPr>
                <w:b/>
                <w:lang w:val="en-US"/>
              </w:rPr>
              <w:t>DOMANDA</w:t>
            </w:r>
            <w:r w:rsidRPr="00514705">
              <w:rPr>
                <w:b/>
                <w:spacing w:val="-8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DI</w:t>
            </w:r>
            <w:r w:rsidRPr="00514705">
              <w:rPr>
                <w:b/>
                <w:spacing w:val="-7"/>
                <w:lang w:val="en-US"/>
              </w:rPr>
              <w:t xml:space="preserve"> </w:t>
            </w:r>
            <w:r w:rsidRPr="00514705">
              <w:rPr>
                <w:b/>
                <w:spacing w:val="-2"/>
                <w:lang w:val="en-US"/>
              </w:rPr>
              <w:t>PARTECIPAZIONE</w:t>
            </w:r>
          </w:p>
          <w:p w14:paraId="09952284" w14:textId="10B07C16" w:rsidR="004A62A6" w:rsidRPr="00514705" w:rsidRDefault="004A62A6" w:rsidP="004A62A6">
            <w:pPr>
              <w:pStyle w:val="TableParagraph"/>
              <w:spacing w:before="120"/>
              <w:ind w:left="50"/>
              <w:jc w:val="center"/>
              <w:rPr>
                <w:lang w:val="en-US"/>
              </w:rPr>
            </w:pP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LA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SELEZIONE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-6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PERSONALE</w:t>
            </w:r>
            <w:r w:rsidRPr="00514705">
              <w:rPr>
                <w:spacing w:val="-2"/>
                <w:lang w:val="en-US"/>
              </w:rPr>
              <w:t xml:space="preserve"> </w:t>
            </w:r>
            <w:r w:rsidRPr="00514705">
              <w:rPr>
                <w:lang w:val="en-US"/>
              </w:rPr>
              <w:t>INTERNO</w:t>
            </w:r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="00EA2762" w:rsidRPr="00514705">
              <w:rPr>
                <w:lang w:val="en-US"/>
              </w:rPr>
              <w:t>IL RECL</w:t>
            </w:r>
            <w:r w:rsidR="007D2C87">
              <w:rPr>
                <w:lang w:val="en-US"/>
              </w:rPr>
              <w:t>U</w:t>
            </w:r>
            <w:r w:rsidR="00EA2762" w:rsidRPr="00514705">
              <w:rPr>
                <w:lang w:val="en-US"/>
              </w:rPr>
              <w:t xml:space="preserve">TAMENTO </w:t>
            </w:r>
          </w:p>
          <w:p w14:paraId="3959E0BE" w14:textId="202A19B2" w:rsidR="004A62A6" w:rsidRPr="00514705" w:rsidRDefault="00114975" w:rsidP="004A62A6">
            <w:pPr>
              <w:pStyle w:val="TableParagraph"/>
              <w:spacing w:before="120"/>
              <w:ind w:left="50" w:right="4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ASSISTENTE AMMINISTRATIVO</w:t>
            </w:r>
          </w:p>
        </w:tc>
      </w:tr>
      <w:tr w:rsidR="004A62A6" w:rsidRPr="00514705" w14:paraId="3529D839" w14:textId="77777777" w:rsidTr="007D2C87">
        <w:trPr>
          <w:trHeight w:val="1827"/>
        </w:trPr>
        <w:tc>
          <w:tcPr>
            <w:tcW w:w="9492" w:type="dxa"/>
          </w:tcPr>
          <w:p w14:paraId="02F43C05" w14:textId="77777777" w:rsidR="00A95681" w:rsidRDefault="004A62A6" w:rsidP="00F131DC">
            <w:pPr>
              <w:adjustRightInd w:val="0"/>
              <w:spacing w:line="291" w:lineRule="auto"/>
              <w:ind w:left="114"/>
              <w:rPr>
                <w:w w:val="99"/>
              </w:rPr>
            </w:pPr>
            <w:r w:rsidRPr="00514705">
              <w:rPr>
                <w:b/>
                <w:lang w:val="en-US"/>
              </w:rPr>
              <w:t xml:space="preserve">AVVISO di </w:t>
            </w:r>
            <w:proofErr w:type="spellStart"/>
            <w:r w:rsidRPr="00514705">
              <w:rPr>
                <w:b/>
                <w:lang w:val="en-US"/>
              </w:rPr>
              <w:t>selezione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personale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interno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r w:rsidR="00F131DC" w:rsidRPr="00D7166C">
              <w:rPr>
                <w:spacing w:val="1"/>
                <w:w w:val="109"/>
              </w:rPr>
              <w:t>p</w:t>
            </w:r>
            <w:r w:rsidR="00F131DC" w:rsidRPr="00D7166C">
              <w:rPr>
                <w:spacing w:val="-1"/>
                <w:w w:val="109"/>
              </w:rPr>
              <w:t>e</w:t>
            </w:r>
            <w:r w:rsidR="00F131DC" w:rsidRPr="00D7166C">
              <w:rPr>
                <w:w w:val="109"/>
              </w:rPr>
              <w:t>r</w:t>
            </w:r>
            <w:r w:rsidR="00F131DC" w:rsidRPr="00D7166C">
              <w:rPr>
                <w:spacing w:val="5"/>
                <w:w w:val="109"/>
              </w:rPr>
              <w:t xml:space="preserve"> </w:t>
            </w:r>
            <w:r w:rsidR="00F131DC" w:rsidRPr="00D7166C">
              <w:rPr>
                <w:spacing w:val="1"/>
              </w:rPr>
              <w:t>i</w:t>
            </w:r>
            <w:r w:rsidR="00F131DC" w:rsidRPr="00D7166C">
              <w:t xml:space="preserve">l </w:t>
            </w:r>
            <w:r w:rsidR="00F131DC" w:rsidRPr="00D7166C">
              <w:rPr>
                <w:spacing w:val="-1"/>
                <w:w w:val="99"/>
              </w:rPr>
              <w:t>c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2"/>
                <w:w w:val="99"/>
              </w:rPr>
              <w:t>f</w:t>
            </w:r>
            <w:r w:rsidR="00F131DC" w:rsidRPr="00D7166C">
              <w:rPr>
                <w:spacing w:val="-1"/>
                <w:w w:val="99"/>
              </w:rPr>
              <w:t>e</w:t>
            </w:r>
            <w:r w:rsidR="00F131DC" w:rsidRPr="00D7166C">
              <w:rPr>
                <w:spacing w:val="-1"/>
                <w:w w:val="133"/>
              </w:rPr>
              <w:t>r</w:t>
            </w:r>
            <w:r w:rsidR="00F131DC" w:rsidRPr="00D7166C">
              <w:rPr>
                <w:spacing w:val="1"/>
                <w:w w:val="99"/>
              </w:rPr>
              <w:t>i</w:t>
            </w:r>
            <w:r w:rsidR="00F131DC" w:rsidRPr="00D7166C">
              <w:rPr>
                <w:spacing w:val="-1"/>
                <w:w w:val="107"/>
              </w:rPr>
              <w:t>m</w:t>
            </w:r>
            <w:r w:rsidR="00F131DC" w:rsidRPr="00D7166C">
              <w:rPr>
                <w:spacing w:val="-1"/>
                <w:w w:val="99"/>
              </w:rPr>
              <w:t>e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-1"/>
                <w:w w:val="119"/>
              </w:rPr>
              <w:t>t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t xml:space="preserve"> </w:t>
            </w:r>
            <w:r w:rsidR="00F131DC" w:rsidRPr="00D7166C">
              <w:rPr>
                <w:spacing w:val="1"/>
              </w:rPr>
              <w:t>d</w:t>
            </w:r>
            <w:r w:rsidR="00F131DC" w:rsidRPr="00D7166C">
              <w:t>i</w:t>
            </w:r>
            <w:r w:rsidR="00F131DC" w:rsidRPr="00D7166C">
              <w:rPr>
                <w:spacing w:val="13"/>
              </w:rPr>
              <w:t xml:space="preserve"> </w:t>
            </w:r>
            <w:r w:rsidR="00F131DC" w:rsidRPr="00D7166C">
              <w:rPr>
                <w:spacing w:val="1"/>
                <w:w w:val="107"/>
              </w:rPr>
              <w:t>in</w:t>
            </w:r>
            <w:r w:rsidR="00F131DC" w:rsidRPr="00D7166C">
              <w:rPr>
                <w:spacing w:val="-1"/>
                <w:w w:val="107"/>
              </w:rPr>
              <w:t>c</w:t>
            </w:r>
            <w:r w:rsidR="00F131DC" w:rsidRPr="00D7166C">
              <w:rPr>
                <w:w w:val="107"/>
              </w:rPr>
              <w:t>a</w:t>
            </w:r>
            <w:r w:rsidR="00F131DC" w:rsidRPr="00D7166C">
              <w:rPr>
                <w:spacing w:val="-1"/>
                <w:w w:val="107"/>
              </w:rPr>
              <w:t>r</w:t>
            </w:r>
            <w:r w:rsidR="00F131DC" w:rsidRPr="00D7166C">
              <w:rPr>
                <w:spacing w:val="1"/>
                <w:w w:val="107"/>
              </w:rPr>
              <w:t>i</w:t>
            </w:r>
            <w:r w:rsidR="00F131DC" w:rsidRPr="00D7166C">
              <w:rPr>
                <w:spacing w:val="-1"/>
                <w:w w:val="107"/>
              </w:rPr>
              <w:t>c</w:t>
            </w:r>
            <w:r w:rsidR="00F131DC" w:rsidRPr="00D7166C">
              <w:rPr>
                <w:spacing w:val="1"/>
                <w:w w:val="107"/>
              </w:rPr>
              <w:t>h</w:t>
            </w:r>
            <w:r w:rsidR="00F131DC" w:rsidRPr="00D7166C">
              <w:rPr>
                <w:w w:val="107"/>
              </w:rPr>
              <w:t>i</w:t>
            </w:r>
            <w:r w:rsidR="00F131DC" w:rsidRPr="00D7166C">
              <w:rPr>
                <w:spacing w:val="-2"/>
                <w:w w:val="107"/>
              </w:rPr>
              <w:t xml:space="preserve"> </w:t>
            </w:r>
            <w:proofErr w:type="gramStart"/>
            <w:r w:rsidR="00F131DC" w:rsidRPr="00D7166C">
              <w:rPr>
                <w:spacing w:val="1"/>
              </w:rPr>
              <w:t>indi</w:t>
            </w:r>
            <w:r w:rsidR="00F131DC" w:rsidRPr="00D7166C">
              <w:t>v</w:t>
            </w:r>
            <w:r w:rsidR="00F131DC" w:rsidRPr="00D7166C">
              <w:rPr>
                <w:spacing w:val="-2"/>
              </w:rPr>
              <w:t>i</w:t>
            </w:r>
            <w:r w:rsidR="00F131DC" w:rsidRPr="00D7166C">
              <w:rPr>
                <w:spacing w:val="1"/>
              </w:rPr>
              <w:t>du</w:t>
            </w:r>
            <w:r w:rsidR="00F131DC" w:rsidRPr="00D7166C">
              <w:t>a</w:t>
            </w:r>
            <w:r w:rsidR="00F131DC" w:rsidRPr="00D7166C">
              <w:rPr>
                <w:spacing w:val="-2"/>
              </w:rPr>
              <w:t>l</w:t>
            </w:r>
            <w:r w:rsidR="00F131DC" w:rsidRPr="00D7166C">
              <w:t xml:space="preserve">i </w:t>
            </w:r>
            <w:r w:rsidR="00F131DC" w:rsidRPr="00D7166C">
              <w:rPr>
                <w:spacing w:val="1"/>
              </w:rPr>
              <w:t xml:space="preserve"> d</w:t>
            </w:r>
            <w:r w:rsidR="00F131DC" w:rsidRPr="00D7166C">
              <w:t>i</w:t>
            </w:r>
            <w:proofErr w:type="gramEnd"/>
            <w:r w:rsidR="00F131DC" w:rsidRPr="00D7166C">
              <w:rPr>
                <w:spacing w:val="11"/>
              </w:rPr>
              <w:t xml:space="preserve"> </w:t>
            </w:r>
            <w:r w:rsidR="00114975">
              <w:rPr>
                <w:spacing w:val="1"/>
                <w:w w:val="107"/>
              </w:rPr>
              <w:t xml:space="preserve">Assistente Amministrativo </w:t>
            </w:r>
            <w:r w:rsidR="00F131DC" w:rsidRPr="00D7166C">
              <w:rPr>
                <w:spacing w:val="-3"/>
                <w:w w:val="107"/>
              </w:rPr>
              <w:t>P</w:t>
            </w:r>
            <w:r w:rsidR="00F131DC" w:rsidRPr="00D7166C">
              <w:rPr>
                <w:spacing w:val="-1"/>
                <w:w w:val="107"/>
              </w:rPr>
              <w:t>r</w:t>
            </w:r>
            <w:r w:rsidR="00F131DC" w:rsidRPr="00D7166C">
              <w:rPr>
                <w:w w:val="107"/>
              </w:rPr>
              <w:t>o</w:t>
            </w:r>
            <w:r w:rsidR="00F131DC" w:rsidRPr="00D7166C">
              <w:rPr>
                <w:spacing w:val="2"/>
                <w:w w:val="107"/>
              </w:rPr>
              <w:t>g</w:t>
            </w:r>
            <w:r w:rsidR="00F131DC" w:rsidRPr="00D7166C">
              <w:rPr>
                <w:spacing w:val="-1"/>
                <w:w w:val="107"/>
              </w:rPr>
              <w:t>ett</w:t>
            </w:r>
            <w:r w:rsidR="00F131DC" w:rsidRPr="00D7166C">
              <w:rPr>
                <w:w w:val="107"/>
              </w:rPr>
              <w:t xml:space="preserve">o </w:t>
            </w:r>
            <w:r w:rsidR="00F131DC" w:rsidRPr="00D7166C">
              <w:rPr>
                <w:w w:val="109"/>
              </w:rPr>
              <w:t>P</w:t>
            </w:r>
            <w:r w:rsidR="00F131DC" w:rsidRPr="00D7166C">
              <w:rPr>
                <w:w w:val="99"/>
              </w:rPr>
              <w:t>N</w:t>
            </w:r>
            <w:r w:rsidR="00F131DC" w:rsidRPr="00D7166C">
              <w:t xml:space="preserve"> </w:t>
            </w:r>
            <w:r w:rsidR="00F131DC" w:rsidRPr="00D7166C">
              <w:rPr>
                <w:spacing w:val="1"/>
              </w:rPr>
              <w:t>S</w:t>
            </w:r>
            <w:r w:rsidR="00F131DC" w:rsidRPr="00D7166C">
              <w:rPr>
                <w:spacing w:val="-1"/>
              </w:rPr>
              <w:t>c</w:t>
            </w:r>
            <w:r w:rsidR="00F131DC" w:rsidRPr="00D7166C">
              <w:rPr>
                <w:spacing w:val="1"/>
              </w:rPr>
              <w:t>u</w:t>
            </w:r>
            <w:r w:rsidR="00F131DC" w:rsidRPr="00D7166C">
              <w:t>o</w:t>
            </w:r>
            <w:r w:rsidR="00F131DC" w:rsidRPr="00D7166C">
              <w:rPr>
                <w:spacing w:val="1"/>
              </w:rPr>
              <w:t>l</w:t>
            </w:r>
            <w:r w:rsidR="00F131DC" w:rsidRPr="00D7166C">
              <w:t>a</w:t>
            </w:r>
            <w:r w:rsidR="00F131DC" w:rsidRPr="00D7166C">
              <w:rPr>
                <w:spacing w:val="22"/>
              </w:rPr>
              <w:t xml:space="preserve"> </w:t>
            </w:r>
            <w:r w:rsidR="00F131DC" w:rsidRPr="00D7166C">
              <w:t>e</w:t>
            </w:r>
            <w:r w:rsidR="00F131DC" w:rsidRPr="00D7166C">
              <w:rPr>
                <w:spacing w:val="-2"/>
              </w:rPr>
              <w:t xml:space="preserve"> </w:t>
            </w:r>
            <w:r w:rsidR="00F131DC" w:rsidRPr="00D7166C">
              <w:rPr>
                <w:spacing w:val="-1"/>
              </w:rPr>
              <w:t>c</w:t>
            </w:r>
            <w:r w:rsidR="00F131DC" w:rsidRPr="00D7166C">
              <w:rPr>
                <w:spacing w:val="2"/>
              </w:rPr>
              <w:t>o</w:t>
            </w:r>
            <w:r w:rsidR="00F131DC" w:rsidRPr="00D7166C">
              <w:rPr>
                <w:spacing w:val="-3"/>
              </w:rPr>
              <w:t>m</w:t>
            </w:r>
            <w:r w:rsidR="00F131DC" w:rsidRPr="00D7166C">
              <w:rPr>
                <w:spacing w:val="1"/>
              </w:rPr>
              <w:t>p</w:t>
            </w:r>
            <w:r w:rsidR="00F131DC" w:rsidRPr="00D7166C">
              <w:rPr>
                <w:spacing w:val="2"/>
              </w:rPr>
              <w:t>e</w:t>
            </w:r>
            <w:r w:rsidR="00F131DC" w:rsidRPr="00D7166C">
              <w:rPr>
                <w:spacing w:val="-1"/>
              </w:rPr>
              <w:t>te</w:t>
            </w:r>
            <w:r w:rsidR="00F131DC" w:rsidRPr="00D7166C">
              <w:rPr>
                <w:spacing w:val="1"/>
              </w:rPr>
              <w:t>n</w:t>
            </w:r>
            <w:r w:rsidR="00F131DC" w:rsidRPr="00D7166C">
              <w:rPr>
                <w:spacing w:val="-1"/>
              </w:rPr>
              <w:t>z</w:t>
            </w:r>
            <w:r w:rsidR="00F131DC" w:rsidRPr="00D7166C">
              <w:t>e</w:t>
            </w:r>
            <w:r w:rsidR="00F131DC" w:rsidRPr="00D7166C">
              <w:rPr>
                <w:spacing w:val="45"/>
              </w:rPr>
              <w:t xml:space="preserve"> </w:t>
            </w:r>
            <w:r w:rsidR="00F131DC" w:rsidRPr="00D7166C">
              <w:t>202</w:t>
            </w:r>
            <w:r w:rsidR="00F131DC" w:rsidRPr="00D7166C">
              <w:rPr>
                <w:spacing w:val="2"/>
              </w:rPr>
              <w:t>1</w:t>
            </w:r>
            <w:r w:rsidR="00F131DC" w:rsidRPr="00D7166C">
              <w:rPr>
                <w:spacing w:val="-1"/>
              </w:rPr>
              <w:t>-</w:t>
            </w:r>
            <w:r w:rsidR="00F131DC" w:rsidRPr="00D7166C">
              <w:t>2027</w:t>
            </w:r>
            <w:r w:rsidR="00F131DC" w:rsidRPr="00D7166C">
              <w:rPr>
                <w:spacing w:val="-10"/>
              </w:rPr>
              <w:t xml:space="preserve"> </w:t>
            </w:r>
            <w:r w:rsidR="00F131DC" w:rsidRPr="00D7166C">
              <w:t>-</w:t>
            </w:r>
            <w:r w:rsidR="00F131DC" w:rsidRPr="00D7166C">
              <w:rPr>
                <w:spacing w:val="1"/>
              </w:rPr>
              <w:t xml:space="preserve"> </w:t>
            </w:r>
            <w:r w:rsidR="00F131DC" w:rsidRPr="00D7166C">
              <w:t>F</w:t>
            </w:r>
            <w:r w:rsidR="00F131DC" w:rsidRPr="00D7166C">
              <w:rPr>
                <w:spacing w:val="1"/>
              </w:rPr>
              <w:t>SE</w:t>
            </w:r>
            <w:r w:rsidR="00F131DC" w:rsidRPr="00D7166C">
              <w:t>+</w:t>
            </w:r>
            <w:r w:rsidR="00F131DC" w:rsidRPr="00D7166C">
              <w:rPr>
                <w:spacing w:val="24"/>
              </w:rPr>
              <w:t xml:space="preserve"> </w:t>
            </w:r>
            <w:r w:rsidR="00F131DC" w:rsidRPr="00D7166C">
              <w:t>-</w:t>
            </w:r>
            <w:r w:rsidR="00F131DC" w:rsidRPr="00D7166C">
              <w:rPr>
                <w:spacing w:val="-2"/>
              </w:rPr>
              <w:t xml:space="preserve"> </w:t>
            </w:r>
            <w:r w:rsidR="00F131DC" w:rsidRPr="00D7166C">
              <w:rPr>
                <w:spacing w:val="-3"/>
                <w:w w:val="109"/>
              </w:rPr>
              <w:t>F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2"/>
                <w:w w:val="133"/>
              </w:rPr>
              <w:t>r</w:t>
            </w:r>
            <w:r w:rsidR="00F131DC" w:rsidRPr="00D7166C">
              <w:rPr>
                <w:spacing w:val="-3"/>
                <w:w w:val="107"/>
              </w:rPr>
              <w:t>m</w:t>
            </w:r>
            <w:r w:rsidR="00F131DC" w:rsidRPr="00D7166C">
              <w:rPr>
                <w:spacing w:val="2"/>
                <w:w w:val="112"/>
              </w:rPr>
              <w:t>a</w:t>
            </w:r>
            <w:r w:rsidR="00F131DC" w:rsidRPr="00D7166C">
              <w:rPr>
                <w:spacing w:val="-1"/>
                <w:w w:val="99"/>
              </w:rPr>
              <w:t>z</w:t>
            </w:r>
            <w:r w:rsidR="00F131DC" w:rsidRPr="00D7166C">
              <w:rPr>
                <w:spacing w:val="1"/>
                <w:w w:val="99"/>
              </w:rPr>
              <w:t>i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w w:val="99"/>
              </w:rPr>
              <w:t>e</w:t>
            </w:r>
            <w:r w:rsidR="00F131DC" w:rsidRPr="00D7166C">
              <w:rPr>
                <w:spacing w:val="-1"/>
              </w:rPr>
              <w:t xml:space="preserve"> </w:t>
            </w:r>
            <w:r w:rsidR="00F131DC" w:rsidRPr="00D7166C">
              <w:rPr>
                <w:spacing w:val="1"/>
                <w:w w:val="111"/>
              </w:rPr>
              <w:t>d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-1"/>
                <w:w w:val="99"/>
              </w:rPr>
              <w:t>c</w:t>
            </w:r>
            <w:r w:rsidR="00F131DC" w:rsidRPr="00D7166C">
              <w:rPr>
                <w:spacing w:val="2"/>
                <w:w w:val="99"/>
              </w:rPr>
              <w:t>e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-1"/>
                <w:w w:val="119"/>
              </w:rPr>
              <w:t>t</w:t>
            </w:r>
            <w:r w:rsidR="00F131DC" w:rsidRPr="00D7166C">
              <w:rPr>
                <w:w w:val="99"/>
              </w:rPr>
              <w:t>i</w:t>
            </w:r>
            <w:r w:rsidR="00F131DC">
              <w:rPr>
                <w:w w:val="99"/>
              </w:rPr>
              <w:t xml:space="preserve"> </w:t>
            </w:r>
          </w:p>
          <w:p w14:paraId="576A3825" w14:textId="3C2217B5" w:rsidR="00F131DC" w:rsidRPr="00D7166C" w:rsidRDefault="00F131DC" w:rsidP="00F131DC">
            <w:pPr>
              <w:adjustRightInd w:val="0"/>
              <w:spacing w:line="291" w:lineRule="auto"/>
              <w:ind w:left="114"/>
            </w:pPr>
            <w:r w:rsidRPr="00D7166C">
              <w:t>Avv</w:t>
            </w:r>
            <w:r w:rsidRPr="00D7166C">
              <w:rPr>
                <w:spacing w:val="1"/>
              </w:rPr>
              <w:t>i</w:t>
            </w:r>
            <w:r w:rsidRPr="00D7166C">
              <w:t>so:</w:t>
            </w:r>
            <w:r w:rsidRPr="00D7166C">
              <w:rPr>
                <w:spacing w:val="-7"/>
              </w:rPr>
              <w:t xml:space="preserve"> </w:t>
            </w:r>
            <w:r w:rsidRPr="00D7166C">
              <w:t>pubb</w:t>
            </w:r>
            <w:r w:rsidRPr="00D7166C">
              <w:rPr>
                <w:spacing w:val="1"/>
              </w:rPr>
              <w:t>li</w:t>
            </w:r>
            <w:r w:rsidRPr="00D7166C">
              <w:rPr>
                <w:spacing w:val="-1"/>
              </w:rPr>
              <w:t>c</w:t>
            </w:r>
            <w:r w:rsidRPr="00D7166C">
              <w:t>o</w:t>
            </w:r>
            <w:r w:rsidRPr="00D7166C">
              <w:rPr>
                <w:spacing w:val="-8"/>
              </w:rPr>
              <w:t xml:space="preserve"> </w:t>
            </w:r>
            <w:r w:rsidRPr="00D7166C">
              <w:t>p</w:t>
            </w:r>
            <w:r w:rsidRPr="00D7166C">
              <w:rPr>
                <w:spacing w:val="-1"/>
              </w:rPr>
              <w:t>r</w:t>
            </w:r>
            <w:r w:rsidRPr="00D7166C">
              <w:t>o</w:t>
            </w:r>
            <w:r w:rsidRPr="00D7166C">
              <w:rPr>
                <w:spacing w:val="1"/>
              </w:rPr>
              <w:t>t</w:t>
            </w:r>
            <w:r w:rsidRPr="00D7166C">
              <w:t>.</w:t>
            </w:r>
            <w:r w:rsidRPr="00D7166C">
              <w:rPr>
                <w:spacing w:val="-4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95165</w:t>
            </w:r>
            <w:r w:rsidRPr="00D7166C">
              <w:rPr>
                <w:spacing w:val="-6"/>
              </w:rPr>
              <w:t xml:space="preserve"> </w:t>
            </w:r>
            <w:r w:rsidRPr="00D7166C">
              <w:t>d</w:t>
            </w:r>
            <w:r w:rsidRPr="00D7166C">
              <w:rPr>
                <w:spacing w:val="-1"/>
              </w:rPr>
              <w:t>e</w:t>
            </w:r>
            <w:r w:rsidRPr="00D7166C">
              <w:t>l</w:t>
            </w:r>
            <w:r w:rsidRPr="00D7166C">
              <w:rPr>
                <w:spacing w:val="-3"/>
              </w:rPr>
              <w:t xml:space="preserve"> </w:t>
            </w:r>
            <w:r w:rsidRPr="00D7166C">
              <w:t>24</w:t>
            </w:r>
            <w:r w:rsidRPr="00D7166C">
              <w:rPr>
                <w:spacing w:val="1"/>
              </w:rPr>
              <w:t>/</w:t>
            </w:r>
            <w:r w:rsidRPr="00D7166C">
              <w:t>04</w:t>
            </w:r>
            <w:r w:rsidRPr="00D7166C">
              <w:rPr>
                <w:spacing w:val="1"/>
              </w:rPr>
              <w:t>/</w:t>
            </w:r>
            <w:r w:rsidRPr="00D7166C">
              <w:t>2026</w:t>
            </w:r>
            <w:r w:rsidRPr="00D7166C">
              <w:rPr>
                <w:spacing w:val="-11"/>
              </w:rPr>
              <w:t xml:space="preserve"> </w:t>
            </w:r>
            <w:r w:rsidRPr="00D7166C">
              <w:t>-</w:t>
            </w:r>
            <w:r w:rsidRPr="00D7166C">
              <w:rPr>
                <w:spacing w:val="-2"/>
              </w:rPr>
              <w:t xml:space="preserve"> </w:t>
            </w:r>
            <w:r w:rsidRPr="00D7166C">
              <w:rPr>
                <w:spacing w:val="-1"/>
              </w:rPr>
              <w:t>F</w:t>
            </w:r>
            <w:r w:rsidRPr="00D7166C">
              <w:rPr>
                <w:spacing w:val="1"/>
              </w:rPr>
              <w:t>S</w:t>
            </w:r>
            <w:r w:rsidRPr="00D7166C">
              <w:t>E+</w:t>
            </w:r>
            <w:r w:rsidRPr="00D7166C">
              <w:rPr>
                <w:spacing w:val="-6"/>
              </w:rPr>
              <w:t xml:space="preserve"> </w:t>
            </w:r>
            <w:r w:rsidRPr="00D7166C">
              <w:t>-</w:t>
            </w:r>
            <w:r w:rsidRPr="00D7166C">
              <w:rPr>
                <w:spacing w:val="1"/>
              </w:rPr>
              <w:t xml:space="preserve"> </w:t>
            </w:r>
            <w:r w:rsidRPr="00D7166C">
              <w:rPr>
                <w:spacing w:val="-1"/>
              </w:rPr>
              <w:t>F</w:t>
            </w:r>
            <w:r w:rsidRPr="00D7166C">
              <w:t>o</w:t>
            </w:r>
            <w:r w:rsidRPr="00D7166C">
              <w:rPr>
                <w:spacing w:val="-1"/>
              </w:rPr>
              <w:t>r</w:t>
            </w:r>
            <w:r w:rsidRPr="00D7166C">
              <w:rPr>
                <w:spacing w:val="1"/>
              </w:rPr>
              <w:t>m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2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rPr>
                <w:spacing w:val="2"/>
              </w:rPr>
              <w:t>o</w:t>
            </w:r>
            <w:r w:rsidRPr="00D7166C">
              <w:t>ne</w:t>
            </w:r>
            <w:r w:rsidRPr="00D7166C">
              <w:rPr>
                <w:spacing w:val="-12"/>
              </w:rPr>
              <w:t xml:space="preserve"> </w:t>
            </w:r>
            <w:r w:rsidRPr="00D7166C">
              <w:t>do</w:t>
            </w:r>
            <w:r w:rsidRPr="00D7166C">
              <w:rPr>
                <w:spacing w:val="-1"/>
              </w:rPr>
              <w:t>ce</w:t>
            </w:r>
            <w:r w:rsidRPr="00D7166C">
              <w:t>n</w:t>
            </w:r>
            <w:r w:rsidRPr="00D7166C">
              <w:rPr>
                <w:spacing w:val="1"/>
              </w:rPr>
              <w:t>t</w:t>
            </w:r>
            <w:r w:rsidRPr="00D7166C">
              <w:t>i</w:t>
            </w:r>
          </w:p>
          <w:p w14:paraId="20F8D137" w14:textId="77777777" w:rsidR="00F131DC" w:rsidRPr="00D7166C" w:rsidRDefault="00F131DC" w:rsidP="00F131DC">
            <w:pPr>
              <w:adjustRightInd w:val="0"/>
              <w:spacing w:before="41"/>
              <w:ind w:left="114" w:right="-20"/>
            </w:pPr>
            <w:r w:rsidRPr="00D7166C">
              <w:rPr>
                <w:w w:val="112"/>
              </w:rPr>
              <w:t>Ca</w:t>
            </w:r>
            <w:r w:rsidRPr="00D7166C">
              <w:rPr>
                <w:spacing w:val="1"/>
                <w:w w:val="112"/>
              </w:rPr>
              <w:t>ndid</w:t>
            </w:r>
            <w:r w:rsidRPr="00D7166C">
              <w:rPr>
                <w:w w:val="112"/>
              </w:rPr>
              <w:t>a</w:t>
            </w:r>
            <w:r w:rsidRPr="00D7166C">
              <w:rPr>
                <w:spacing w:val="-1"/>
                <w:w w:val="112"/>
              </w:rPr>
              <w:t>t</w:t>
            </w:r>
            <w:r w:rsidRPr="00D7166C">
              <w:rPr>
                <w:spacing w:val="1"/>
                <w:w w:val="112"/>
              </w:rPr>
              <w:t>u</w:t>
            </w:r>
            <w:r w:rsidRPr="00D7166C">
              <w:rPr>
                <w:spacing w:val="-1"/>
                <w:w w:val="112"/>
              </w:rPr>
              <w:t>r</w:t>
            </w:r>
            <w:r w:rsidRPr="00D7166C">
              <w:rPr>
                <w:w w:val="112"/>
              </w:rPr>
              <w:t>a:</w:t>
            </w:r>
            <w:r w:rsidRPr="00D7166C">
              <w:rPr>
                <w:spacing w:val="-2"/>
                <w:w w:val="112"/>
              </w:rPr>
              <w:t xml:space="preserve"> </w:t>
            </w:r>
            <w:r w:rsidRPr="00D7166C">
              <w:rPr>
                <w:spacing w:val="1"/>
              </w:rPr>
              <w:t>C</w:t>
            </w:r>
            <w:r w:rsidRPr="00D7166C">
              <w:rPr>
                <w:spacing w:val="-1"/>
              </w:rPr>
              <w:t>a</w:t>
            </w:r>
            <w:r w:rsidRPr="00D7166C">
              <w:t>nd</w:t>
            </w:r>
            <w:r w:rsidRPr="00D7166C">
              <w:rPr>
                <w:spacing w:val="1"/>
              </w:rPr>
              <w:t>i</w:t>
            </w:r>
            <w:r w:rsidRPr="00D7166C">
              <w:t>d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1"/>
              </w:rPr>
              <w:t>t</w:t>
            </w:r>
            <w:r w:rsidRPr="00D7166C">
              <w:t>u</w:t>
            </w:r>
            <w:r w:rsidRPr="00D7166C">
              <w:rPr>
                <w:spacing w:val="-1"/>
              </w:rPr>
              <w:t>r</w:t>
            </w:r>
            <w:r w:rsidRPr="00D7166C">
              <w:t>a</w:t>
            </w:r>
            <w:r w:rsidRPr="00D7166C">
              <w:rPr>
                <w:spacing w:val="-13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32493</w:t>
            </w:r>
          </w:p>
          <w:p w14:paraId="047EE26E" w14:textId="77777777" w:rsidR="00F131DC" w:rsidRPr="00D7166C" w:rsidRDefault="00F131DC" w:rsidP="00F131DC">
            <w:pPr>
              <w:adjustRightInd w:val="0"/>
              <w:spacing w:before="41"/>
              <w:ind w:left="114" w:right="-20"/>
            </w:pPr>
            <w:proofErr w:type="spellStart"/>
            <w:r w:rsidRPr="00D7166C">
              <w:rPr>
                <w:spacing w:val="1"/>
              </w:rPr>
              <w:t>S</w:t>
            </w:r>
            <w:r w:rsidRPr="00D7166C">
              <w:t>o</w:t>
            </w:r>
            <w:r w:rsidRPr="00D7166C">
              <w:rPr>
                <w:spacing w:val="-1"/>
              </w:rPr>
              <w:t>tt</w:t>
            </w:r>
            <w:r w:rsidRPr="00D7166C">
              <w:t>oa</w:t>
            </w:r>
            <w:r w:rsidRPr="00D7166C">
              <w:rPr>
                <w:spacing w:val="-1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t>o</w:t>
            </w:r>
            <w:r w:rsidRPr="00D7166C">
              <w:rPr>
                <w:spacing w:val="1"/>
              </w:rPr>
              <w:t>n</w:t>
            </w:r>
            <w:r w:rsidRPr="00D7166C">
              <w:rPr>
                <w:spacing w:val="-1"/>
              </w:rPr>
              <w:t>e</w:t>
            </w:r>
            <w:proofErr w:type="spellEnd"/>
            <w:r w:rsidRPr="00D7166C">
              <w:t>:</w:t>
            </w:r>
            <w:r w:rsidRPr="00D7166C">
              <w:rPr>
                <w:spacing w:val="55"/>
              </w:rPr>
              <w:t xml:space="preserve"> </w:t>
            </w:r>
            <w:r w:rsidRPr="00D7166C">
              <w:t>E</w:t>
            </w:r>
            <w:r w:rsidRPr="00D7166C">
              <w:rPr>
                <w:spacing w:val="1"/>
              </w:rPr>
              <w:t>S</w:t>
            </w:r>
            <w:r w:rsidRPr="00D7166C">
              <w:t>O4.</w:t>
            </w:r>
            <w:proofErr w:type="gramStart"/>
            <w:r w:rsidRPr="00D7166C">
              <w:t>5.A</w:t>
            </w:r>
            <w:r w:rsidRPr="00D7166C">
              <w:rPr>
                <w:spacing w:val="2"/>
              </w:rPr>
              <w:t>2</w:t>
            </w:r>
            <w:r w:rsidRPr="00D7166C">
              <w:t>.B</w:t>
            </w:r>
            <w:proofErr w:type="gramEnd"/>
          </w:p>
          <w:p w14:paraId="12C15953" w14:textId="77777777" w:rsidR="00F131DC" w:rsidRPr="00D7166C" w:rsidRDefault="00F131DC" w:rsidP="00F131DC">
            <w:pPr>
              <w:adjustRightInd w:val="0"/>
              <w:spacing w:before="38"/>
              <w:ind w:left="114" w:right="-20"/>
            </w:pPr>
            <w:r w:rsidRPr="00D7166C">
              <w:rPr>
                <w:spacing w:val="1"/>
              </w:rPr>
              <w:t>Ti</w:t>
            </w:r>
            <w:r w:rsidRPr="00D7166C">
              <w:rPr>
                <w:spacing w:val="-1"/>
              </w:rPr>
              <w:t>t</w:t>
            </w:r>
            <w:r w:rsidRPr="00D7166C">
              <w:t>o</w:t>
            </w:r>
            <w:r w:rsidRPr="00D7166C">
              <w:rPr>
                <w:spacing w:val="1"/>
              </w:rPr>
              <w:t>l</w:t>
            </w:r>
            <w:r w:rsidRPr="00D7166C">
              <w:t>o</w:t>
            </w:r>
            <w:r w:rsidRPr="00D7166C">
              <w:rPr>
                <w:spacing w:val="22"/>
              </w:rPr>
              <w:t xml:space="preserve"> </w:t>
            </w:r>
            <w:r w:rsidRPr="00D7166C">
              <w:rPr>
                <w:spacing w:val="1"/>
                <w:w w:val="108"/>
              </w:rPr>
              <w:t>p</w:t>
            </w:r>
            <w:r w:rsidRPr="00D7166C">
              <w:rPr>
                <w:spacing w:val="-1"/>
                <w:w w:val="108"/>
              </w:rPr>
              <w:t>r</w:t>
            </w:r>
            <w:r w:rsidRPr="00D7166C">
              <w:rPr>
                <w:w w:val="108"/>
              </w:rPr>
              <w:t>og</w:t>
            </w:r>
            <w:r w:rsidRPr="00D7166C">
              <w:rPr>
                <w:spacing w:val="-1"/>
                <w:w w:val="108"/>
              </w:rPr>
              <w:t>ett</w:t>
            </w:r>
            <w:r w:rsidRPr="00D7166C">
              <w:rPr>
                <w:w w:val="108"/>
              </w:rPr>
              <w:t>o:</w:t>
            </w:r>
            <w:r w:rsidRPr="00D7166C">
              <w:rPr>
                <w:spacing w:val="1"/>
                <w:w w:val="108"/>
              </w:rPr>
              <w:t xml:space="preserve"> </w:t>
            </w:r>
            <w:r w:rsidRPr="00D7166C">
              <w:rPr>
                <w:spacing w:val="-3"/>
              </w:rPr>
              <w:t>L</w:t>
            </w:r>
            <w:r w:rsidRPr="00D7166C">
              <w:rPr>
                <w:spacing w:val="1"/>
              </w:rPr>
              <w:t>i</w:t>
            </w:r>
            <w:r w:rsidRPr="00D7166C">
              <w:rPr>
                <w:spacing w:val="2"/>
              </w:rPr>
              <w:t>c</w:t>
            </w:r>
            <w:r w:rsidRPr="00D7166C">
              <w:rPr>
                <w:spacing w:val="-1"/>
              </w:rPr>
              <w:t>e</w:t>
            </w:r>
            <w:r w:rsidRPr="00D7166C">
              <w:t>i</w:t>
            </w:r>
            <w:r w:rsidRPr="00D7166C">
              <w:rPr>
                <w:spacing w:val="-5"/>
              </w:rPr>
              <w:t xml:space="preserve"> </w:t>
            </w:r>
            <w:r w:rsidRPr="00D7166C">
              <w:rPr>
                <w:spacing w:val="1"/>
              </w:rPr>
              <w:t>i</w:t>
            </w:r>
            <w:r w:rsidRPr="00D7166C">
              <w:t>n</w:t>
            </w:r>
            <w:r w:rsidRPr="00D7166C">
              <w:rPr>
                <w:spacing w:val="-2"/>
              </w:rPr>
              <w:t xml:space="preserve"> </w:t>
            </w:r>
            <w:r w:rsidRPr="00D7166C">
              <w:rPr>
                <w:spacing w:val="1"/>
              </w:rPr>
              <w:t>i</w:t>
            </w:r>
            <w:r w:rsidRPr="00D7166C">
              <w:t>nnov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2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t>on</w:t>
            </w:r>
            <w:r w:rsidRPr="00D7166C">
              <w:rPr>
                <w:spacing w:val="-1"/>
              </w:rPr>
              <w:t>e</w:t>
            </w:r>
            <w:r w:rsidRPr="00D7166C">
              <w:t>:</w:t>
            </w:r>
            <w:r w:rsidRPr="00D7166C">
              <w:rPr>
                <w:spacing w:val="-12"/>
              </w:rPr>
              <w:t xml:space="preserve"> </w:t>
            </w:r>
            <w:r w:rsidRPr="00D7166C">
              <w:rPr>
                <w:spacing w:val="2"/>
              </w:rPr>
              <w:t>A</w:t>
            </w:r>
            <w:r w:rsidRPr="00D7166C">
              <w:rPr>
                <w:spacing w:val="-5"/>
              </w:rPr>
              <w:t>I</w:t>
            </w:r>
            <w:r w:rsidRPr="00D7166C">
              <w:t>,</w:t>
            </w:r>
            <w:r w:rsidRPr="00D7166C">
              <w:rPr>
                <w:spacing w:val="-3"/>
              </w:rPr>
              <w:t xml:space="preserve"> </w:t>
            </w:r>
            <w:r w:rsidRPr="00D7166C">
              <w:rPr>
                <w:spacing w:val="1"/>
              </w:rPr>
              <w:t>S</w:t>
            </w:r>
            <w:r w:rsidRPr="00D7166C">
              <w:t>TE</w:t>
            </w:r>
            <w:r w:rsidRPr="00D7166C">
              <w:rPr>
                <w:spacing w:val="2"/>
              </w:rPr>
              <w:t>A</w:t>
            </w:r>
            <w:r w:rsidRPr="00D7166C">
              <w:t>M</w:t>
            </w:r>
            <w:r w:rsidRPr="00D7166C">
              <w:rPr>
                <w:spacing w:val="-8"/>
              </w:rPr>
              <w:t xml:space="preserve"> </w:t>
            </w:r>
            <w:r w:rsidRPr="00D7166C">
              <w:t>e</w:t>
            </w:r>
            <w:r w:rsidRPr="00D7166C">
              <w:rPr>
                <w:spacing w:val="-2"/>
              </w:rPr>
              <w:t xml:space="preserve"> </w:t>
            </w:r>
            <w:r w:rsidRPr="00D7166C">
              <w:t>b</w:t>
            </w:r>
            <w:r w:rsidRPr="00D7166C">
              <w:rPr>
                <w:spacing w:val="-1"/>
              </w:rPr>
              <w:t>e</w:t>
            </w:r>
            <w:r w:rsidRPr="00D7166C">
              <w:t>n</w:t>
            </w:r>
            <w:r w:rsidRPr="00D7166C">
              <w:rPr>
                <w:spacing w:val="-1"/>
              </w:rPr>
              <w:t>e</w:t>
            </w:r>
            <w:r w:rsidRPr="00D7166C">
              <w:t>ss</w:t>
            </w:r>
            <w:r w:rsidRPr="00D7166C">
              <w:rPr>
                <w:spacing w:val="2"/>
              </w:rPr>
              <w:t>e</w:t>
            </w:r>
            <w:r w:rsidRPr="00D7166C">
              <w:rPr>
                <w:spacing w:val="-1"/>
              </w:rPr>
              <w:t>r</w:t>
            </w:r>
            <w:r w:rsidRPr="00D7166C">
              <w:t>e</w:t>
            </w:r>
            <w:r w:rsidRPr="00D7166C">
              <w:rPr>
                <w:spacing w:val="-10"/>
              </w:rPr>
              <w:t xml:space="preserve"> </w:t>
            </w:r>
            <w:r w:rsidRPr="00D7166C">
              <w:rPr>
                <w:spacing w:val="-1"/>
              </w:rPr>
              <w:t>e</w:t>
            </w:r>
            <w:r w:rsidRPr="00D7166C">
              <w:t>d</w:t>
            </w:r>
            <w:r w:rsidRPr="00D7166C">
              <w:rPr>
                <w:spacing w:val="2"/>
              </w:rPr>
              <w:t>u</w:t>
            </w:r>
            <w:r w:rsidRPr="00D7166C">
              <w:rPr>
                <w:spacing w:val="-1"/>
              </w:rPr>
              <w:t>ca</w:t>
            </w:r>
            <w:r w:rsidRPr="00D7166C">
              <w:rPr>
                <w:spacing w:val="1"/>
              </w:rPr>
              <w:t>ti</w:t>
            </w:r>
            <w:r w:rsidRPr="00D7166C">
              <w:t>vo</w:t>
            </w:r>
          </w:p>
          <w:p w14:paraId="1E8C83F2" w14:textId="77777777" w:rsidR="00F131DC" w:rsidRPr="00D7166C" w:rsidRDefault="00F131DC" w:rsidP="00F131DC">
            <w:pPr>
              <w:adjustRightInd w:val="0"/>
              <w:spacing w:before="41"/>
              <w:ind w:left="114" w:right="-20"/>
            </w:pPr>
            <w:r w:rsidRPr="00D7166C">
              <w:t>Co</w:t>
            </w:r>
            <w:r w:rsidRPr="00D7166C">
              <w:rPr>
                <w:spacing w:val="1"/>
              </w:rPr>
              <w:t>di</w:t>
            </w:r>
            <w:r w:rsidRPr="00D7166C">
              <w:rPr>
                <w:spacing w:val="-1"/>
              </w:rPr>
              <w:t>c</w:t>
            </w:r>
            <w:r w:rsidRPr="00D7166C">
              <w:t>e</w:t>
            </w:r>
            <w:r w:rsidRPr="00D7166C">
              <w:rPr>
                <w:spacing w:val="21"/>
              </w:rPr>
              <w:t xml:space="preserve"> </w:t>
            </w:r>
            <w:r w:rsidRPr="00D7166C">
              <w:rPr>
                <w:spacing w:val="1"/>
                <w:w w:val="108"/>
              </w:rPr>
              <w:t>p</w:t>
            </w:r>
            <w:r w:rsidRPr="00D7166C">
              <w:rPr>
                <w:spacing w:val="-1"/>
                <w:w w:val="108"/>
              </w:rPr>
              <w:t>r</w:t>
            </w:r>
            <w:r w:rsidRPr="00D7166C">
              <w:rPr>
                <w:w w:val="108"/>
              </w:rPr>
              <w:t>og</w:t>
            </w:r>
            <w:r w:rsidRPr="00D7166C">
              <w:rPr>
                <w:spacing w:val="-1"/>
                <w:w w:val="108"/>
              </w:rPr>
              <w:t>ett</w:t>
            </w:r>
            <w:r w:rsidRPr="00D7166C">
              <w:rPr>
                <w:spacing w:val="2"/>
                <w:w w:val="108"/>
              </w:rPr>
              <w:t>o</w:t>
            </w:r>
            <w:r w:rsidRPr="00D7166C">
              <w:rPr>
                <w:w w:val="108"/>
              </w:rPr>
              <w:t>:</w:t>
            </w:r>
            <w:r w:rsidRPr="00D7166C">
              <w:rPr>
                <w:spacing w:val="-2"/>
                <w:w w:val="108"/>
              </w:rPr>
              <w:t xml:space="preserve"> </w:t>
            </w:r>
            <w:r w:rsidRPr="00D7166C">
              <w:t>E</w:t>
            </w:r>
            <w:r w:rsidRPr="00D7166C">
              <w:rPr>
                <w:spacing w:val="1"/>
              </w:rPr>
              <w:t>S</w:t>
            </w:r>
            <w:r w:rsidRPr="00D7166C">
              <w:t>O4</w:t>
            </w:r>
            <w:r w:rsidRPr="00D7166C">
              <w:rPr>
                <w:spacing w:val="2"/>
              </w:rPr>
              <w:t>.</w:t>
            </w:r>
            <w:proofErr w:type="gramStart"/>
            <w:r w:rsidRPr="00D7166C">
              <w:t>5.A2.</w:t>
            </w:r>
            <w:r w:rsidRPr="00D7166C">
              <w:rPr>
                <w:spacing w:val="-2"/>
              </w:rPr>
              <w:t>B</w:t>
            </w:r>
            <w:proofErr w:type="gramEnd"/>
            <w:r w:rsidRPr="00D7166C">
              <w:rPr>
                <w:spacing w:val="2"/>
              </w:rPr>
              <w:t>-</w:t>
            </w:r>
            <w:r w:rsidRPr="00D7166C">
              <w:rPr>
                <w:spacing w:val="-1"/>
              </w:rPr>
              <w:t>F</w:t>
            </w:r>
            <w:r w:rsidRPr="00D7166C">
              <w:rPr>
                <w:spacing w:val="1"/>
              </w:rPr>
              <w:t>S</w:t>
            </w:r>
            <w:r w:rsidRPr="00D7166C">
              <w:t>E</w:t>
            </w:r>
            <w:r w:rsidRPr="00D7166C">
              <w:rPr>
                <w:spacing w:val="1"/>
              </w:rPr>
              <w:t>P</w:t>
            </w:r>
            <w:r w:rsidRPr="00D7166C">
              <w:t>N</w:t>
            </w:r>
            <w:r w:rsidRPr="00D7166C">
              <w:rPr>
                <w:spacing w:val="-1"/>
              </w:rPr>
              <w:t>-</w:t>
            </w:r>
            <w:r w:rsidRPr="00D7166C">
              <w:rPr>
                <w:spacing w:val="3"/>
              </w:rPr>
              <w:t>S</w:t>
            </w:r>
            <w:r w:rsidRPr="00D7166C">
              <w:rPr>
                <w:spacing w:val="-3"/>
              </w:rPr>
              <w:t>I</w:t>
            </w:r>
            <w:r w:rsidRPr="00D7166C">
              <w:rPr>
                <w:spacing w:val="-1"/>
              </w:rPr>
              <w:t>-</w:t>
            </w:r>
            <w:r w:rsidRPr="00D7166C">
              <w:t>2026</w:t>
            </w:r>
            <w:r w:rsidRPr="00D7166C">
              <w:rPr>
                <w:spacing w:val="2"/>
              </w:rPr>
              <w:t>-</w:t>
            </w:r>
            <w:r w:rsidRPr="00D7166C">
              <w:t>86</w:t>
            </w:r>
          </w:p>
          <w:p w14:paraId="0FAE96A3" w14:textId="77777777" w:rsidR="00F131DC" w:rsidRPr="00D7166C" w:rsidRDefault="00F131DC" w:rsidP="00F131DC">
            <w:pPr>
              <w:adjustRightInd w:val="0"/>
              <w:spacing w:before="41"/>
              <w:ind w:left="114" w:right="-20"/>
            </w:pPr>
            <w:r w:rsidRPr="00D7166C">
              <w:t>C</w:t>
            </w:r>
            <w:r w:rsidRPr="00D7166C">
              <w:rPr>
                <w:spacing w:val="2"/>
              </w:rPr>
              <w:t>U</w:t>
            </w:r>
            <w:r w:rsidRPr="00D7166C">
              <w:rPr>
                <w:spacing w:val="-3"/>
              </w:rPr>
              <w:t>P</w:t>
            </w:r>
            <w:r w:rsidRPr="00D7166C">
              <w:t>:</w:t>
            </w:r>
            <w:r w:rsidRPr="00D7166C">
              <w:rPr>
                <w:spacing w:val="35"/>
              </w:rPr>
              <w:t xml:space="preserve"> </w:t>
            </w:r>
            <w:r w:rsidRPr="00D7166C">
              <w:rPr>
                <w:spacing w:val="1"/>
              </w:rPr>
              <w:t>C</w:t>
            </w:r>
            <w:r w:rsidRPr="00D7166C">
              <w:t>44D260019400</w:t>
            </w:r>
            <w:r w:rsidRPr="00D7166C">
              <w:rPr>
                <w:spacing w:val="2"/>
              </w:rPr>
              <w:t>0</w:t>
            </w:r>
            <w:r w:rsidRPr="00D7166C">
              <w:t>7</w:t>
            </w:r>
          </w:p>
          <w:p w14:paraId="37D595C6" w14:textId="77777777" w:rsidR="00F131DC" w:rsidRPr="00D7166C" w:rsidRDefault="00F131DC" w:rsidP="00F131DC">
            <w:pPr>
              <w:adjustRightInd w:val="0"/>
              <w:ind w:left="114" w:right="-20"/>
            </w:pPr>
            <w:r w:rsidRPr="00D7166C">
              <w:rPr>
                <w:w w:val="99"/>
              </w:rPr>
              <w:t>A</w:t>
            </w:r>
            <w:r w:rsidRPr="00D7166C">
              <w:rPr>
                <w:spacing w:val="1"/>
                <w:w w:val="111"/>
              </w:rPr>
              <w:t>u</w:t>
            </w:r>
            <w:r w:rsidRPr="00D7166C">
              <w:rPr>
                <w:spacing w:val="-1"/>
                <w:w w:val="119"/>
              </w:rPr>
              <w:t>t</w:t>
            </w:r>
            <w:r w:rsidRPr="00D7166C">
              <w:rPr>
                <w:w w:val="99"/>
              </w:rPr>
              <w:t>o</w:t>
            </w:r>
            <w:r w:rsidRPr="00D7166C">
              <w:rPr>
                <w:spacing w:val="-1"/>
                <w:w w:val="133"/>
              </w:rPr>
              <w:t>r</w:t>
            </w:r>
            <w:r w:rsidRPr="00D7166C">
              <w:rPr>
                <w:spacing w:val="1"/>
                <w:w w:val="99"/>
              </w:rPr>
              <w:t>i</w:t>
            </w:r>
            <w:r w:rsidRPr="00D7166C">
              <w:rPr>
                <w:spacing w:val="-1"/>
                <w:w w:val="99"/>
              </w:rPr>
              <w:t>zz</w:t>
            </w:r>
            <w:r w:rsidRPr="00D7166C">
              <w:rPr>
                <w:w w:val="112"/>
              </w:rPr>
              <w:t>a</w:t>
            </w:r>
            <w:r w:rsidRPr="00D7166C">
              <w:rPr>
                <w:spacing w:val="-1"/>
                <w:w w:val="99"/>
              </w:rPr>
              <w:t>z</w:t>
            </w:r>
            <w:r w:rsidRPr="00D7166C">
              <w:rPr>
                <w:spacing w:val="1"/>
                <w:w w:val="99"/>
              </w:rPr>
              <w:t>i</w:t>
            </w:r>
            <w:r w:rsidRPr="00D7166C">
              <w:rPr>
                <w:w w:val="99"/>
              </w:rPr>
              <w:t>o</w:t>
            </w:r>
            <w:r w:rsidRPr="00D7166C">
              <w:rPr>
                <w:spacing w:val="1"/>
                <w:w w:val="111"/>
              </w:rPr>
              <w:t>n</w:t>
            </w:r>
            <w:r w:rsidRPr="00D7166C">
              <w:rPr>
                <w:w w:val="99"/>
              </w:rPr>
              <w:t>e</w:t>
            </w:r>
            <w:r w:rsidRPr="00D7166C">
              <w:rPr>
                <w:spacing w:val="-1"/>
              </w:rPr>
              <w:t xml:space="preserve"> </w:t>
            </w:r>
            <w:r w:rsidRPr="00D7166C">
              <w:rPr>
                <w:spacing w:val="3"/>
              </w:rPr>
              <w:t>p</w:t>
            </w:r>
            <w:r w:rsidRPr="00D7166C">
              <w:rPr>
                <w:spacing w:val="-1"/>
              </w:rPr>
              <w:t>r</w:t>
            </w:r>
            <w:r w:rsidRPr="00D7166C">
              <w:t>o</w:t>
            </w:r>
            <w:r w:rsidRPr="00D7166C">
              <w:rPr>
                <w:spacing w:val="1"/>
              </w:rPr>
              <w:t>t</w:t>
            </w:r>
            <w:r w:rsidRPr="00D7166C">
              <w:t>.</w:t>
            </w:r>
            <w:r w:rsidRPr="00D7166C">
              <w:rPr>
                <w:spacing w:val="-4"/>
              </w:rPr>
              <w:t xml:space="preserve"> </w:t>
            </w:r>
            <w:r w:rsidRPr="00D7166C">
              <w:rPr>
                <w:spacing w:val="2"/>
              </w:rPr>
              <w:t>A</w:t>
            </w:r>
            <w:r w:rsidRPr="00D7166C">
              <w:t>OOG</w:t>
            </w:r>
            <w:r w:rsidRPr="00D7166C">
              <w:rPr>
                <w:spacing w:val="2"/>
              </w:rPr>
              <w:t>A</w:t>
            </w:r>
            <w:r w:rsidRPr="00D7166C">
              <w:rPr>
                <w:spacing w:val="-2"/>
              </w:rPr>
              <w:t>B</w:t>
            </w:r>
            <w:r w:rsidRPr="00D7166C">
              <w:rPr>
                <w:spacing w:val="3"/>
              </w:rPr>
              <w:t>M</w:t>
            </w:r>
            <w:r w:rsidRPr="00D7166C">
              <w:t>I</w:t>
            </w:r>
            <w:r w:rsidRPr="00D7166C">
              <w:rPr>
                <w:spacing w:val="-16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148735</w:t>
            </w:r>
            <w:r w:rsidRPr="00D7166C">
              <w:rPr>
                <w:spacing w:val="-7"/>
              </w:rPr>
              <w:t xml:space="preserve"> </w:t>
            </w:r>
            <w:r w:rsidRPr="00D7166C">
              <w:t>d</w:t>
            </w:r>
            <w:r w:rsidRPr="00D7166C">
              <w:rPr>
                <w:spacing w:val="2"/>
              </w:rPr>
              <w:t>e</w:t>
            </w:r>
            <w:r w:rsidRPr="00D7166C">
              <w:t>l</w:t>
            </w:r>
            <w:r w:rsidRPr="00D7166C">
              <w:rPr>
                <w:spacing w:val="-3"/>
              </w:rPr>
              <w:t xml:space="preserve"> </w:t>
            </w:r>
            <w:r w:rsidRPr="00D7166C">
              <w:t>11</w:t>
            </w:r>
            <w:r w:rsidRPr="00D7166C">
              <w:rPr>
                <w:spacing w:val="1"/>
              </w:rPr>
              <w:t>/</w:t>
            </w:r>
            <w:r w:rsidRPr="00D7166C">
              <w:t>06</w:t>
            </w:r>
            <w:r w:rsidRPr="00D7166C">
              <w:rPr>
                <w:spacing w:val="1"/>
              </w:rPr>
              <w:t>/</w:t>
            </w:r>
            <w:r w:rsidRPr="00D7166C">
              <w:t>2026</w:t>
            </w:r>
          </w:p>
          <w:p w14:paraId="2759A55E" w14:textId="17DFAD5D" w:rsidR="007D2C87" w:rsidRPr="007D2C87" w:rsidRDefault="007D2C87" w:rsidP="007D2C87">
            <w:pPr>
              <w:adjustRightInd w:val="0"/>
              <w:spacing w:before="1" w:line="218" w:lineRule="exact"/>
              <w:ind w:left="117" w:right="51" w:hanging="1"/>
              <w:jc w:val="both"/>
              <w:rPr>
                <w:color w:val="000000"/>
              </w:rPr>
            </w:pPr>
          </w:p>
        </w:tc>
      </w:tr>
    </w:tbl>
    <w:p w14:paraId="6894772C" w14:textId="77777777" w:rsidR="004A62A6" w:rsidRPr="00514705" w:rsidRDefault="004A62A6" w:rsidP="004A62A6">
      <w:pPr>
        <w:pStyle w:val="Corpotesto"/>
        <w:spacing w:before="121"/>
        <w:rPr>
          <w:b/>
        </w:rPr>
      </w:pPr>
    </w:p>
    <w:p w14:paraId="22ACBEE2" w14:textId="77777777" w:rsidR="004A62A6" w:rsidRPr="00514705" w:rsidRDefault="004A62A6" w:rsidP="004A62A6">
      <w:pPr>
        <w:pStyle w:val="Corpotesto"/>
        <w:spacing w:line="252" w:lineRule="exact"/>
        <w:ind w:left="6414"/>
      </w:pPr>
      <w:r w:rsidRPr="00514705">
        <w:rPr>
          <w:spacing w:val="-2"/>
        </w:rPr>
        <w:t>Al</w:t>
      </w:r>
      <w:r w:rsidRPr="00514705">
        <w:rPr>
          <w:spacing w:val="-7"/>
        </w:rPr>
        <w:t xml:space="preserve"> </w:t>
      </w:r>
      <w:r w:rsidRPr="00514705">
        <w:rPr>
          <w:spacing w:val="-2"/>
        </w:rPr>
        <w:t>Dirigente</w:t>
      </w:r>
      <w:r w:rsidRPr="00514705">
        <w:rPr>
          <w:spacing w:val="-5"/>
        </w:rPr>
        <w:t xml:space="preserve"> </w:t>
      </w:r>
      <w:r w:rsidRPr="00514705">
        <w:rPr>
          <w:spacing w:val="-2"/>
        </w:rPr>
        <w:t>Scolastico</w:t>
      </w:r>
    </w:p>
    <w:p w14:paraId="5823AD28" w14:textId="6591F3C6" w:rsidR="00EA2762" w:rsidRPr="00514705" w:rsidRDefault="008A68E3" w:rsidP="004A62A6">
      <w:pPr>
        <w:pStyle w:val="Corpotesto"/>
        <w:ind w:left="6469" w:right="1099" w:hanging="56"/>
      </w:pPr>
      <w:r>
        <w:t>Del Lice Scientifico “Raffaello Politi”</w:t>
      </w:r>
    </w:p>
    <w:p w14:paraId="72210BF6" w14:textId="77777777" w:rsidR="004A62A6" w:rsidRPr="00514705" w:rsidRDefault="004A62A6" w:rsidP="004A62A6">
      <w:pPr>
        <w:pStyle w:val="Corpotesto"/>
        <w:tabs>
          <w:tab w:val="left" w:pos="7345"/>
          <w:tab w:val="left" w:pos="8561"/>
          <w:tab w:val="left" w:pos="9257"/>
          <w:tab w:val="left" w:pos="9988"/>
        </w:tabs>
        <w:ind w:left="6469"/>
      </w:pPr>
    </w:p>
    <w:p w14:paraId="78D4C4AA" w14:textId="77777777" w:rsidR="004A62A6" w:rsidRPr="00514705" w:rsidRDefault="004A62A6" w:rsidP="004A62A6">
      <w:pPr>
        <w:pStyle w:val="Corpotesto"/>
        <w:spacing w:before="3"/>
      </w:pPr>
    </w:p>
    <w:p w14:paraId="1589A7F8" w14:textId="77777777" w:rsidR="004A62A6" w:rsidRPr="00514705" w:rsidRDefault="004A62A6" w:rsidP="005B1E92">
      <w:pPr>
        <w:pStyle w:val="Corpotesto"/>
      </w:pPr>
      <w:r w:rsidRPr="00514705">
        <w:t>Il</w:t>
      </w:r>
      <w:r w:rsidR="00EA2762" w:rsidRPr="00514705">
        <w:t>/la</w:t>
      </w:r>
      <w:r w:rsidRPr="00514705">
        <w:rPr>
          <w:spacing w:val="39"/>
        </w:rPr>
        <w:t xml:space="preserve"> </w:t>
      </w:r>
      <w:r w:rsidRPr="00514705">
        <w:rPr>
          <w:spacing w:val="-2"/>
        </w:rPr>
        <w:t>sottoscritto</w:t>
      </w:r>
      <w:r w:rsidR="00EA2762" w:rsidRPr="00514705">
        <w:rPr>
          <w:spacing w:val="-2"/>
        </w:rPr>
        <w:t>/a</w:t>
      </w:r>
      <w:r w:rsidRPr="00514705">
        <w:rPr>
          <w:spacing w:val="-2"/>
        </w:rPr>
        <w:t>:</w:t>
      </w:r>
    </w:p>
    <w:p w14:paraId="5CFD9275" w14:textId="77777777" w:rsidR="004A62A6" w:rsidRPr="00514705" w:rsidRDefault="004A62A6" w:rsidP="002210D9">
      <w:pPr>
        <w:pStyle w:val="Titolo2"/>
        <w:spacing w:before="119"/>
        <w:ind w:left="0"/>
        <w:jc w:val="left"/>
      </w:pPr>
      <w:r w:rsidRPr="00514705">
        <w:t>(informazioni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personali)</w:t>
      </w:r>
    </w:p>
    <w:p w14:paraId="06E889A5" w14:textId="77777777" w:rsidR="004A62A6" w:rsidRPr="00514705" w:rsidRDefault="004A62A6" w:rsidP="004A62A6">
      <w:pPr>
        <w:pStyle w:val="Corpotesto"/>
        <w:spacing w:before="5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5"/>
        <w:gridCol w:w="6767"/>
      </w:tblGrid>
      <w:tr w:rsidR="004A62A6" w:rsidRPr="00514705" w14:paraId="0372989B" w14:textId="77777777" w:rsidTr="005B1E92">
        <w:trPr>
          <w:trHeight w:val="371"/>
        </w:trPr>
        <w:tc>
          <w:tcPr>
            <w:tcW w:w="2725" w:type="dxa"/>
          </w:tcPr>
          <w:p w14:paraId="21F52B14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lang w:val="en-US"/>
              </w:rPr>
              <w:t>Nome</w:t>
            </w:r>
            <w:r w:rsidRPr="00514705">
              <w:rPr>
                <w:spacing w:val="-2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Cognome</w:t>
            </w:r>
            <w:proofErr w:type="spellEnd"/>
          </w:p>
        </w:tc>
        <w:tc>
          <w:tcPr>
            <w:tcW w:w="6767" w:type="dxa"/>
          </w:tcPr>
          <w:p w14:paraId="55825137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16F6993C" w14:textId="77777777" w:rsidTr="005B1E92">
        <w:trPr>
          <w:trHeight w:val="374"/>
        </w:trPr>
        <w:tc>
          <w:tcPr>
            <w:tcW w:w="2725" w:type="dxa"/>
          </w:tcPr>
          <w:p w14:paraId="5E551BD1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Luogo</w:t>
            </w:r>
            <w:proofErr w:type="spellEnd"/>
            <w:r w:rsidRPr="00514705">
              <w:rPr>
                <w:spacing w:val="-1"/>
                <w:lang w:val="en-US"/>
              </w:rPr>
              <w:t xml:space="preserve"> </w:t>
            </w:r>
            <w:r w:rsidRPr="00514705">
              <w:rPr>
                <w:lang w:val="en-US"/>
              </w:rPr>
              <w:t>e data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1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nascita</w:t>
            </w:r>
            <w:proofErr w:type="spellEnd"/>
          </w:p>
        </w:tc>
        <w:tc>
          <w:tcPr>
            <w:tcW w:w="6767" w:type="dxa"/>
          </w:tcPr>
          <w:p w14:paraId="021912E5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7DF41D3" w14:textId="77777777" w:rsidTr="005B1E92">
        <w:trPr>
          <w:trHeight w:val="371"/>
        </w:trPr>
        <w:tc>
          <w:tcPr>
            <w:tcW w:w="2725" w:type="dxa"/>
          </w:tcPr>
          <w:p w14:paraId="0D615590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Nazionalità</w:t>
            </w:r>
            <w:proofErr w:type="spellEnd"/>
          </w:p>
        </w:tc>
        <w:tc>
          <w:tcPr>
            <w:tcW w:w="6767" w:type="dxa"/>
          </w:tcPr>
          <w:p w14:paraId="6A1C39B8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DF90301" w14:textId="77777777" w:rsidTr="005B1E92">
        <w:trPr>
          <w:trHeight w:val="373"/>
        </w:trPr>
        <w:tc>
          <w:tcPr>
            <w:tcW w:w="2725" w:type="dxa"/>
          </w:tcPr>
          <w:p w14:paraId="2AED30C4" w14:textId="77777777" w:rsidR="004A62A6" w:rsidRPr="00514705" w:rsidRDefault="004A62A6" w:rsidP="004A62A6">
            <w:pPr>
              <w:pStyle w:val="TableParagraph"/>
              <w:spacing w:before="3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Codice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fiscale</w:t>
            </w:r>
            <w:proofErr w:type="spellEnd"/>
            <w:r w:rsidRPr="00514705">
              <w:rPr>
                <w:spacing w:val="-2"/>
                <w:lang w:val="en-US"/>
              </w:rPr>
              <w:t>/P.IVA</w:t>
            </w:r>
          </w:p>
        </w:tc>
        <w:tc>
          <w:tcPr>
            <w:tcW w:w="6767" w:type="dxa"/>
          </w:tcPr>
          <w:p w14:paraId="6874A55E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41AC8499" w14:textId="77777777" w:rsidTr="005B1E92">
        <w:trPr>
          <w:trHeight w:val="374"/>
        </w:trPr>
        <w:tc>
          <w:tcPr>
            <w:tcW w:w="2725" w:type="dxa"/>
          </w:tcPr>
          <w:p w14:paraId="34F520DE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Indirizzo</w:t>
            </w:r>
            <w:proofErr w:type="spellEnd"/>
          </w:p>
        </w:tc>
        <w:tc>
          <w:tcPr>
            <w:tcW w:w="6767" w:type="dxa"/>
          </w:tcPr>
          <w:p w14:paraId="3AFAC6E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62C5713" w14:textId="77777777" w:rsidTr="005B1E92">
        <w:trPr>
          <w:trHeight w:val="371"/>
        </w:trPr>
        <w:tc>
          <w:tcPr>
            <w:tcW w:w="2725" w:type="dxa"/>
          </w:tcPr>
          <w:p w14:paraId="1267B9C7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Telefono</w:t>
            </w:r>
            <w:proofErr w:type="spellEnd"/>
            <w:r w:rsidRPr="00514705">
              <w:rPr>
                <w:spacing w:val="-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fisso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spacing w:val="-2"/>
                <w:lang w:val="en-US"/>
              </w:rPr>
              <w:t>/</w:t>
            </w:r>
            <w:proofErr w:type="spellStart"/>
            <w:r w:rsidRPr="00514705">
              <w:rPr>
                <w:spacing w:val="-2"/>
                <w:lang w:val="en-US"/>
              </w:rPr>
              <w:t>Cellulare</w:t>
            </w:r>
            <w:proofErr w:type="spellEnd"/>
          </w:p>
        </w:tc>
        <w:tc>
          <w:tcPr>
            <w:tcW w:w="6767" w:type="dxa"/>
          </w:tcPr>
          <w:p w14:paraId="304EB2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BA60820" w14:textId="77777777" w:rsidTr="005B1E92">
        <w:trPr>
          <w:trHeight w:val="374"/>
        </w:trPr>
        <w:tc>
          <w:tcPr>
            <w:tcW w:w="2725" w:type="dxa"/>
            <w:tcBorders>
              <w:bottom w:val="single" w:sz="4" w:space="0" w:color="000000"/>
            </w:tcBorders>
          </w:tcPr>
          <w:p w14:paraId="7E15603F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Indirizzo</w:t>
            </w:r>
            <w:proofErr w:type="spellEnd"/>
            <w:r w:rsidRPr="00514705">
              <w:rPr>
                <w:spacing w:val="-11"/>
                <w:lang w:val="en-US"/>
              </w:rPr>
              <w:t xml:space="preserve"> </w:t>
            </w:r>
            <w:r w:rsidRPr="00514705">
              <w:rPr>
                <w:lang w:val="en-US"/>
              </w:rPr>
              <w:t>e-</w:t>
            </w:r>
            <w:r w:rsidRPr="00514705">
              <w:rPr>
                <w:spacing w:val="-4"/>
                <w:lang w:val="en-US"/>
              </w:rPr>
              <w:t>mail</w:t>
            </w:r>
          </w:p>
        </w:tc>
        <w:tc>
          <w:tcPr>
            <w:tcW w:w="6767" w:type="dxa"/>
            <w:tcBorders>
              <w:bottom w:val="single" w:sz="4" w:space="0" w:color="000000"/>
            </w:tcBorders>
          </w:tcPr>
          <w:p w14:paraId="151A43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F4753FF" w14:textId="77777777" w:rsidTr="005B1E92">
        <w:trPr>
          <w:trHeight w:val="371"/>
        </w:trPr>
        <w:tc>
          <w:tcPr>
            <w:tcW w:w="2725" w:type="dxa"/>
            <w:tcBorders>
              <w:bottom w:val="single" w:sz="4" w:space="0" w:color="auto"/>
            </w:tcBorders>
          </w:tcPr>
          <w:p w14:paraId="1B927245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spacing w:val="-5"/>
                <w:lang w:val="en-US"/>
              </w:rPr>
              <w:t>PEC</w:t>
            </w:r>
          </w:p>
        </w:tc>
        <w:tc>
          <w:tcPr>
            <w:tcW w:w="6767" w:type="dxa"/>
            <w:tcBorders>
              <w:bottom w:val="single" w:sz="4" w:space="0" w:color="auto"/>
            </w:tcBorders>
          </w:tcPr>
          <w:p w14:paraId="5C366ED9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</w:tbl>
    <w:p w14:paraId="5E6E3D52" w14:textId="77777777" w:rsidR="004A62A6" w:rsidRPr="00514705" w:rsidRDefault="004A62A6" w:rsidP="004A62A6">
      <w:pPr>
        <w:pStyle w:val="Corpotesto"/>
        <w:spacing w:before="126"/>
        <w:rPr>
          <w:b/>
        </w:rPr>
      </w:pPr>
    </w:p>
    <w:p w14:paraId="46334AE8" w14:textId="77777777" w:rsidR="004A62A6" w:rsidRPr="00514705" w:rsidRDefault="004A62A6" w:rsidP="005B1E92">
      <w:pPr>
        <w:pStyle w:val="Corpotesto"/>
      </w:pPr>
      <w:r w:rsidRPr="00514705">
        <w:t>con</w:t>
      </w:r>
      <w:r w:rsidRPr="00514705">
        <w:rPr>
          <w:spacing w:val="-16"/>
        </w:rPr>
        <w:t xml:space="preserve"> </w:t>
      </w:r>
      <w:r w:rsidRPr="00514705">
        <w:t>la</w:t>
      </w:r>
      <w:r w:rsidRPr="00514705">
        <w:rPr>
          <w:spacing w:val="-12"/>
        </w:rPr>
        <w:t xml:space="preserve"> </w:t>
      </w:r>
      <w:r w:rsidRPr="00514705">
        <w:t>presente</w:t>
      </w:r>
      <w:r w:rsidRPr="00514705">
        <w:rPr>
          <w:spacing w:val="-12"/>
        </w:rPr>
        <w:t xml:space="preserve"> </w:t>
      </w:r>
      <w:r w:rsidRPr="00514705">
        <w:t>istanza,</w:t>
      </w:r>
      <w:r w:rsidRPr="00514705">
        <w:rPr>
          <w:spacing w:val="-7"/>
        </w:rPr>
        <w:t xml:space="preserve"> </w:t>
      </w:r>
      <w:r w:rsidRPr="00514705">
        <w:t>nelle</w:t>
      </w:r>
      <w:r w:rsidRPr="00514705">
        <w:rPr>
          <w:spacing w:val="-8"/>
        </w:rPr>
        <w:t xml:space="preserve"> </w:t>
      </w:r>
      <w:r w:rsidRPr="00514705">
        <w:t>modalità</w:t>
      </w:r>
      <w:r w:rsidRPr="00514705">
        <w:rPr>
          <w:spacing w:val="-12"/>
        </w:rPr>
        <w:t xml:space="preserve"> </w:t>
      </w:r>
      <w:r w:rsidRPr="00514705">
        <w:t>previste</w:t>
      </w:r>
      <w:r w:rsidRPr="00514705">
        <w:rPr>
          <w:spacing w:val="-10"/>
        </w:rPr>
        <w:t xml:space="preserve"> </w:t>
      </w:r>
      <w:r w:rsidRPr="00514705">
        <w:t>dal</w:t>
      </w:r>
      <w:r w:rsidRPr="00514705">
        <w:rPr>
          <w:spacing w:val="-10"/>
        </w:rPr>
        <w:t xml:space="preserve"> </w:t>
      </w:r>
      <w:r w:rsidRPr="00514705">
        <w:t>D.P.R.</w:t>
      </w:r>
      <w:r w:rsidRPr="00514705">
        <w:rPr>
          <w:spacing w:val="-10"/>
        </w:rPr>
        <w:t xml:space="preserve"> </w:t>
      </w:r>
      <w:r w:rsidRPr="00514705">
        <w:t>n.</w:t>
      </w:r>
      <w:r w:rsidRPr="00514705">
        <w:rPr>
          <w:spacing w:val="-12"/>
        </w:rPr>
        <w:t xml:space="preserve"> </w:t>
      </w:r>
      <w:r w:rsidRPr="00514705">
        <w:rPr>
          <w:spacing w:val="-2"/>
        </w:rPr>
        <w:t>445/2000,</w:t>
      </w:r>
    </w:p>
    <w:p w14:paraId="38CD7123" w14:textId="77777777" w:rsidR="004A62A6" w:rsidRPr="00514705" w:rsidRDefault="004A62A6" w:rsidP="004A62A6">
      <w:pPr>
        <w:pStyle w:val="Corpotesto"/>
        <w:spacing w:before="240"/>
      </w:pPr>
    </w:p>
    <w:p w14:paraId="3C7A10CD" w14:textId="77777777" w:rsidR="004A62A6" w:rsidRPr="00514705" w:rsidRDefault="004A62A6" w:rsidP="004A62A6">
      <w:pPr>
        <w:pStyle w:val="Titolo1"/>
        <w:ind w:left="345"/>
      </w:pPr>
      <w:r w:rsidRPr="00514705">
        <w:rPr>
          <w:spacing w:val="-2"/>
        </w:rPr>
        <w:t>CHIEDE</w:t>
      </w:r>
    </w:p>
    <w:p w14:paraId="31E34E15" w14:textId="73C4673C" w:rsidR="004A62A6" w:rsidRPr="00375027" w:rsidRDefault="004A62A6" w:rsidP="005B1E92">
      <w:pPr>
        <w:spacing w:before="126"/>
        <w:ind w:right="866"/>
      </w:pPr>
      <w:r w:rsidRPr="00514705">
        <w:t>di partecipare alla selezione per l’attribuzione de</w:t>
      </w:r>
      <w:r w:rsidR="00E50206" w:rsidRPr="00514705">
        <w:t>l</w:t>
      </w:r>
      <w:r w:rsidR="00EA2762" w:rsidRPr="00514705">
        <w:t xml:space="preserve">l’incarico di </w:t>
      </w:r>
      <w:r w:rsidR="00375027">
        <w:t>Collaboratore Scolastico</w:t>
      </w:r>
      <w:r w:rsidR="00E50206" w:rsidRPr="00514705">
        <w:t xml:space="preserve"> per attività inerenti </w:t>
      </w:r>
      <w:proofErr w:type="gramStart"/>
      <w:r w:rsidR="00E50206" w:rsidRPr="00514705">
        <w:t>il</w:t>
      </w:r>
      <w:proofErr w:type="gramEnd"/>
      <w:r w:rsidR="00E50206" w:rsidRPr="00514705">
        <w:t xml:space="preserve"> proprio profilo professionale e connesse all’attuazione del progetto</w:t>
      </w:r>
      <w:r w:rsidRPr="00514705">
        <w:t xml:space="preserve"> </w:t>
      </w:r>
      <w:r w:rsidR="00514705">
        <w:t>“</w:t>
      </w:r>
      <w:r w:rsidR="00375027" w:rsidRPr="00375027">
        <w:rPr>
          <w:color w:val="000000"/>
          <w:spacing w:val="-1"/>
        </w:rPr>
        <w:t>dall’aula al domani: orientamento tra continuità e innovazione</w:t>
      </w:r>
      <w:r w:rsidR="00514705" w:rsidRPr="00375027">
        <w:t>”</w:t>
      </w:r>
    </w:p>
    <w:p w14:paraId="78374BA6" w14:textId="77777777" w:rsidR="004A62A6" w:rsidRPr="00514705" w:rsidRDefault="004A62A6" w:rsidP="004A62A6">
      <w:pPr>
        <w:sectPr w:rsidR="004A62A6" w:rsidRPr="00514705" w:rsidSect="005B1E92">
          <w:headerReference w:type="default" r:id="rId7"/>
          <w:pgSz w:w="11920" w:h="16850"/>
          <w:pgMar w:top="2268" w:right="284" w:bottom="278" w:left="1134" w:header="709" w:footer="0" w:gutter="0"/>
          <w:cols w:space="720"/>
        </w:sectPr>
      </w:pPr>
    </w:p>
    <w:p w14:paraId="7C5E1F34" w14:textId="77777777" w:rsidR="004A62A6" w:rsidRPr="00514705" w:rsidRDefault="004A62A6" w:rsidP="004A62A6">
      <w:pPr>
        <w:pStyle w:val="Corpotesto"/>
      </w:pPr>
    </w:p>
    <w:p w14:paraId="41E0107E" w14:textId="77777777" w:rsidR="004A62A6" w:rsidRPr="00514705" w:rsidRDefault="004A62A6" w:rsidP="005B1E92">
      <w:pPr>
        <w:ind w:right="935"/>
        <w:jc w:val="both"/>
      </w:pPr>
      <w:r w:rsidRPr="00514705"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4BE57C54" w14:textId="77777777" w:rsidR="004A62A6" w:rsidRPr="00514705" w:rsidRDefault="004A62A6" w:rsidP="004A62A6">
      <w:pPr>
        <w:spacing w:before="119"/>
        <w:ind w:left="339" w:right="281"/>
        <w:jc w:val="center"/>
        <w:rPr>
          <w:b/>
        </w:rPr>
      </w:pPr>
      <w:r w:rsidRPr="00514705">
        <w:rPr>
          <w:b/>
          <w:spacing w:val="-2"/>
        </w:rPr>
        <w:t>DICHIARA</w:t>
      </w:r>
    </w:p>
    <w:p w14:paraId="3DDF7217" w14:textId="77777777" w:rsidR="004A62A6" w:rsidRPr="00514705" w:rsidRDefault="004A62A6" w:rsidP="005B1E92">
      <w:pPr>
        <w:spacing w:before="120"/>
      </w:pPr>
      <w:r w:rsidRPr="00514705">
        <w:t>sotto</w:t>
      </w:r>
      <w:r w:rsidRPr="00514705">
        <w:rPr>
          <w:spacing w:val="-6"/>
        </w:rPr>
        <w:t xml:space="preserve"> </w:t>
      </w:r>
      <w:r w:rsidRPr="00514705">
        <w:t>la</w:t>
      </w:r>
      <w:r w:rsidRPr="00514705">
        <w:rPr>
          <w:spacing w:val="-6"/>
        </w:rPr>
        <w:t xml:space="preserve"> </w:t>
      </w:r>
      <w:r w:rsidRPr="00514705">
        <w:t>propria</w:t>
      </w:r>
      <w:r w:rsidRPr="00514705">
        <w:rPr>
          <w:spacing w:val="-5"/>
        </w:rPr>
        <w:t xml:space="preserve"> </w:t>
      </w:r>
      <w:r w:rsidRPr="00514705">
        <w:t>personale</w:t>
      </w:r>
      <w:r w:rsidRPr="00514705">
        <w:rPr>
          <w:spacing w:val="-8"/>
        </w:rPr>
        <w:t xml:space="preserve"> </w:t>
      </w:r>
      <w:r w:rsidRPr="00514705">
        <w:t>responsabilità</w:t>
      </w:r>
      <w:r w:rsidRPr="00514705">
        <w:rPr>
          <w:spacing w:val="-5"/>
        </w:rPr>
        <w:t xml:space="preserve"> di</w:t>
      </w:r>
      <w:r w:rsidR="00E50206" w:rsidRPr="00514705">
        <w:rPr>
          <w:spacing w:val="-5"/>
        </w:rPr>
        <w:t xml:space="preserve"> avere i seguenti requisiti:</w:t>
      </w:r>
    </w:p>
    <w:p w14:paraId="4028B273" w14:textId="59497BD1" w:rsidR="004A62A6" w:rsidRPr="00514705" w:rsidRDefault="004A62A6" w:rsidP="005B1E92">
      <w:pPr>
        <w:pStyle w:val="Paragrafoelenco"/>
        <w:numPr>
          <w:ilvl w:val="0"/>
          <w:numId w:val="3"/>
        </w:numPr>
        <w:spacing w:before="120"/>
      </w:pPr>
      <w:r w:rsidRPr="00514705">
        <w:t>essere</w:t>
      </w:r>
      <w:r w:rsidRPr="005B1E92">
        <w:rPr>
          <w:spacing w:val="-5"/>
        </w:rPr>
        <w:t xml:space="preserve"> </w:t>
      </w:r>
      <w:r w:rsidRPr="00514705">
        <w:t>in</w:t>
      </w:r>
      <w:r w:rsidRPr="005B1E92">
        <w:rPr>
          <w:spacing w:val="-3"/>
        </w:rPr>
        <w:t xml:space="preserve"> </w:t>
      </w:r>
      <w:r w:rsidRPr="00514705">
        <w:t>possesso</w:t>
      </w:r>
      <w:r w:rsidRPr="005B1E92">
        <w:rPr>
          <w:spacing w:val="-4"/>
        </w:rPr>
        <w:t xml:space="preserve"> </w:t>
      </w:r>
      <w:r w:rsidRPr="00514705">
        <w:t>della</w:t>
      </w:r>
      <w:r w:rsidRPr="005B1E92">
        <w:rPr>
          <w:spacing w:val="-4"/>
        </w:rPr>
        <w:t xml:space="preserve"> </w:t>
      </w:r>
      <w:r w:rsidRPr="00514705">
        <w:t>cittadinanza</w:t>
      </w:r>
      <w:r w:rsidRPr="005B1E92">
        <w:rPr>
          <w:spacing w:val="-5"/>
        </w:rPr>
        <w:t xml:space="preserve"> </w:t>
      </w:r>
      <w:r w:rsidRPr="00514705">
        <w:t>italiana</w:t>
      </w:r>
      <w:r w:rsidRPr="005B1E92">
        <w:rPr>
          <w:spacing w:val="-4"/>
        </w:rPr>
        <w:t xml:space="preserve"> </w:t>
      </w:r>
      <w:r w:rsidRPr="00514705">
        <w:t>o</w:t>
      </w:r>
      <w:r w:rsidRPr="005B1E92">
        <w:rPr>
          <w:spacing w:val="-5"/>
        </w:rPr>
        <w:t xml:space="preserve"> </w:t>
      </w:r>
      <w:r w:rsidRPr="00514705">
        <w:t>di</w:t>
      </w:r>
      <w:r w:rsidRPr="005B1E92">
        <w:rPr>
          <w:spacing w:val="-6"/>
        </w:rPr>
        <w:t xml:space="preserve"> </w:t>
      </w:r>
      <w:r w:rsidRPr="00514705">
        <w:t>uno</w:t>
      </w:r>
      <w:r w:rsidRPr="005B1E92">
        <w:rPr>
          <w:spacing w:val="-3"/>
        </w:rPr>
        <w:t xml:space="preserve"> </w:t>
      </w:r>
      <w:r w:rsidRPr="00514705">
        <w:t>degli</w:t>
      </w:r>
      <w:r w:rsidRPr="005B1E92">
        <w:rPr>
          <w:spacing w:val="-5"/>
        </w:rPr>
        <w:t xml:space="preserve"> </w:t>
      </w:r>
      <w:r w:rsidRPr="00514705">
        <w:t>Stati</w:t>
      </w:r>
      <w:r w:rsidRPr="005B1E92">
        <w:rPr>
          <w:spacing w:val="-6"/>
        </w:rPr>
        <w:t xml:space="preserve"> </w:t>
      </w:r>
      <w:r w:rsidRPr="00514705">
        <w:t>membri</w:t>
      </w:r>
      <w:r w:rsidRPr="005B1E92">
        <w:rPr>
          <w:spacing w:val="-5"/>
        </w:rPr>
        <w:t xml:space="preserve"> </w:t>
      </w:r>
      <w:r w:rsidRPr="00514705">
        <w:t>dell’Unione</w:t>
      </w:r>
      <w:r w:rsidRPr="005B1E92">
        <w:rPr>
          <w:spacing w:val="-4"/>
        </w:rPr>
        <w:t xml:space="preserve"> </w:t>
      </w:r>
      <w:r w:rsidRPr="005B1E92">
        <w:rPr>
          <w:spacing w:val="-2"/>
        </w:rPr>
        <w:t>europea;</w:t>
      </w:r>
    </w:p>
    <w:p w14:paraId="23DBD59A" w14:textId="77777777" w:rsidR="00E50206" w:rsidRPr="005B1E92" w:rsidRDefault="00E50206" w:rsidP="005B1E92">
      <w:pPr>
        <w:pStyle w:val="Paragrafoelenco"/>
        <w:numPr>
          <w:ilvl w:val="0"/>
          <w:numId w:val="3"/>
        </w:numPr>
        <w:spacing w:before="121"/>
        <w:rPr>
          <w:spacing w:val="-2"/>
        </w:rPr>
      </w:pPr>
      <w:r w:rsidRPr="005B1E92">
        <w:rPr>
          <w:spacing w:val="-2"/>
        </w:rPr>
        <w:t>non essere esclusi dall’elettorato politico attivo;</w:t>
      </w:r>
    </w:p>
    <w:p w14:paraId="439E3083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21"/>
      </w:pPr>
      <w:r w:rsidRPr="005B1E92">
        <w:rPr>
          <w:spacing w:val="-2"/>
        </w:rPr>
        <w:t>possedere l’idoneità fisica allo svolgimento delle funzioni cui la presente procedura di selezione si riferisce;</w:t>
      </w:r>
    </w:p>
    <w:p w14:paraId="26B7FAF1" w14:textId="731FF476" w:rsidR="004A62A6" w:rsidRPr="00514705" w:rsidRDefault="004A62A6" w:rsidP="005B1E92">
      <w:pPr>
        <w:pStyle w:val="Paragrafoelenco"/>
        <w:numPr>
          <w:ilvl w:val="0"/>
          <w:numId w:val="3"/>
        </w:numPr>
        <w:spacing w:before="118"/>
        <w:ind w:right="282"/>
      </w:pPr>
      <w:r w:rsidRPr="00514705">
        <w:t>non</w:t>
      </w:r>
      <w:r w:rsidRPr="005B1E92">
        <w:rPr>
          <w:spacing w:val="-2"/>
        </w:rPr>
        <w:t xml:space="preserve"> </w:t>
      </w:r>
      <w:r w:rsidRPr="00514705">
        <w:t>aver</w:t>
      </w:r>
      <w:r w:rsidRPr="005B1E92">
        <w:rPr>
          <w:spacing w:val="-2"/>
        </w:rPr>
        <w:t xml:space="preserve"> </w:t>
      </w:r>
      <w:r w:rsidRPr="00514705">
        <w:t>riportato</w:t>
      </w:r>
      <w:r w:rsidRPr="005B1E92">
        <w:rPr>
          <w:spacing w:val="-2"/>
        </w:rPr>
        <w:t xml:space="preserve"> </w:t>
      </w:r>
      <w:r w:rsidRPr="00514705">
        <w:t>condanne</w:t>
      </w:r>
      <w:r w:rsidRPr="005B1E92">
        <w:rPr>
          <w:spacing w:val="-5"/>
        </w:rPr>
        <w:t xml:space="preserve"> </w:t>
      </w:r>
      <w:r w:rsidRPr="00514705">
        <w:t>penali</w:t>
      </w:r>
      <w:r w:rsidRPr="005B1E92">
        <w:rPr>
          <w:spacing w:val="-3"/>
        </w:rPr>
        <w:t xml:space="preserve"> </w:t>
      </w:r>
      <w:r w:rsidRPr="00514705">
        <w:t>e</w:t>
      </w:r>
      <w:r w:rsidRPr="005B1E92">
        <w:rPr>
          <w:spacing w:val="-3"/>
        </w:rPr>
        <w:t xml:space="preserve"> </w:t>
      </w:r>
      <w:r w:rsidRPr="00514705">
        <w:t>non</w:t>
      </w:r>
      <w:r w:rsidRPr="005B1E92">
        <w:rPr>
          <w:spacing w:val="-2"/>
        </w:rPr>
        <w:t xml:space="preserve"> </w:t>
      </w:r>
      <w:r w:rsidRPr="00514705">
        <w:t>essere</w:t>
      </w:r>
      <w:r w:rsidRPr="005B1E92">
        <w:rPr>
          <w:spacing w:val="-3"/>
        </w:rPr>
        <w:t xml:space="preserve"> </w:t>
      </w:r>
      <w:r w:rsidRPr="00514705">
        <w:t>destinatario</w:t>
      </w:r>
      <w:r w:rsidRPr="005B1E92">
        <w:rPr>
          <w:spacing w:val="-2"/>
        </w:rPr>
        <w:t xml:space="preserve"> </w:t>
      </w:r>
      <w:r w:rsidRPr="00514705">
        <w:t>di</w:t>
      </w:r>
      <w:r w:rsidRPr="005B1E92">
        <w:rPr>
          <w:spacing w:val="-4"/>
        </w:rPr>
        <w:t xml:space="preserve"> </w:t>
      </w:r>
      <w:r w:rsidRPr="00514705">
        <w:t>provvedimenti</w:t>
      </w:r>
      <w:r w:rsidRPr="005B1E92">
        <w:rPr>
          <w:spacing w:val="-4"/>
        </w:rPr>
        <w:t xml:space="preserve"> </w:t>
      </w:r>
      <w:r w:rsidRPr="00514705">
        <w:t>che</w:t>
      </w:r>
      <w:r w:rsidRPr="005B1E92">
        <w:rPr>
          <w:spacing w:val="-5"/>
        </w:rPr>
        <w:t xml:space="preserve"> </w:t>
      </w:r>
      <w:r w:rsidRPr="00514705">
        <w:t>riguardano</w:t>
      </w:r>
      <w:r w:rsidRPr="005B1E92">
        <w:rPr>
          <w:spacing w:val="-2"/>
        </w:rPr>
        <w:t xml:space="preserve"> </w:t>
      </w:r>
      <w:r w:rsidRPr="00514705">
        <w:t>l’applicazione di misure di prevenzione, di sanzioni civili e di provvedimenti amministrativi iscritti nel casellario giudiziale;</w:t>
      </w:r>
    </w:p>
    <w:p w14:paraId="7B22B1DC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 xml:space="preserve">non essere stato destituito o dispensato dall’impiego presso una </w:t>
      </w:r>
      <w:r w:rsidR="00551603" w:rsidRPr="00514705">
        <w:t>Pubblica Amministrazione;</w:t>
      </w:r>
    </w:p>
    <w:p w14:paraId="7D0E3B9B" w14:textId="758BA14E" w:rsidR="00551603" w:rsidRPr="00514705" w:rsidRDefault="00551603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>di non essere stato dichiarato decaduto o licenziato da un impiego statale;</w:t>
      </w:r>
    </w:p>
    <w:p w14:paraId="0D02EAF7" w14:textId="12F4A61F" w:rsidR="00514705" w:rsidRDefault="004A62A6" w:rsidP="005B1E92">
      <w:pPr>
        <w:pStyle w:val="Paragrafoelenco"/>
        <w:numPr>
          <w:ilvl w:val="0"/>
          <w:numId w:val="3"/>
        </w:numPr>
      </w:pPr>
      <w:r w:rsidRPr="00514705">
        <w:t>non trovarsi</w:t>
      </w:r>
      <w:r w:rsidRPr="005B1E92">
        <w:rPr>
          <w:spacing w:val="23"/>
        </w:rPr>
        <w:t xml:space="preserve"> </w:t>
      </w:r>
      <w:r w:rsidRPr="00514705">
        <w:t>in</w:t>
      </w:r>
      <w:r w:rsidRPr="005B1E92">
        <w:rPr>
          <w:spacing w:val="22"/>
        </w:rPr>
        <w:t xml:space="preserve"> </w:t>
      </w:r>
      <w:r w:rsidRPr="00514705">
        <w:t>situazione</w:t>
      </w:r>
      <w:r w:rsidRPr="005B1E92">
        <w:rPr>
          <w:spacing w:val="21"/>
        </w:rPr>
        <w:t xml:space="preserve"> </w:t>
      </w:r>
      <w:r w:rsidRPr="00514705">
        <w:t>di</w:t>
      </w:r>
      <w:r w:rsidRPr="005B1E92">
        <w:rPr>
          <w:spacing w:val="23"/>
        </w:rPr>
        <w:t xml:space="preserve"> </w:t>
      </w:r>
      <w:r w:rsidRPr="00514705">
        <w:t>conflitto di</w:t>
      </w:r>
      <w:r w:rsidRPr="005B1E92">
        <w:rPr>
          <w:spacing w:val="23"/>
        </w:rPr>
        <w:t xml:space="preserve"> </w:t>
      </w:r>
      <w:r w:rsidRPr="00514705">
        <w:t>interessi</w:t>
      </w:r>
      <w:r w:rsidRPr="005B1E92">
        <w:rPr>
          <w:spacing w:val="23"/>
        </w:rPr>
        <w:t xml:space="preserve"> </w:t>
      </w:r>
      <w:r w:rsidRPr="00514705">
        <w:t>anche</w:t>
      </w:r>
      <w:r w:rsidRPr="005B1E92">
        <w:rPr>
          <w:spacing w:val="21"/>
        </w:rPr>
        <w:t xml:space="preserve"> </w:t>
      </w:r>
      <w:r w:rsidRPr="00514705">
        <w:t>a</w:t>
      </w:r>
      <w:r w:rsidRPr="005B1E92">
        <w:rPr>
          <w:spacing w:val="23"/>
        </w:rPr>
        <w:t xml:space="preserve"> </w:t>
      </w:r>
      <w:r w:rsidRPr="00514705">
        <w:t>livello</w:t>
      </w:r>
      <w:r w:rsidRPr="005B1E92">
        <w:rPr>
          <w:spacing w:val="22"/>
        </w:rPr>
        <w:t xml:space="preserve"> </w:t>
      </w:r>
      <w:r w:rsidRPr="00514705">
        <w:t>potenziale</w:t>
      </w:r>
      <w:r w:rsidR="00551603" w:rsidRPr="00514705">
        <w:t xml:space="preserve">, che </w:t>
      </w:r>
    </w:p>
    <w:p w14:paraId="43FCAB58" w14:textId="513D5174" w:rsidR="004A62A6" w:rsidRPr="00514705" w:rsidRDefault="00551603" w:rsidP="005B1E92">
      <w:pPr>
        <w:ind w:firstLine="708"/>
      </w:pPr>
      <w:proofErr w:type="gramStart"/>
      <w:r w:rsidRPr="00514705">
        <w:t>possano  interferire</w:t>
      </w:r>
      <w:proofErr w:type="gramEnd"/>
      <w:r w:rsidRPr="00514705">
        <w:t xml:space="preserve"> con l’esercizio dell’incarico</w:t>
      </w:r>
      <w:r w:rsidR="004A62A6" w:rsidRPr="00514705">
        <w:t>;</w:t>
      </w:r>
    </w:p>
    <w:p w14:paraId="4F462FDA" w14:textId="77777777" w:rsidR="00551603" w:rsidRPr="00514705" w:rsidRDefault="00551603" w:rsidP="00551603">
      <w:pPr>
        <w:ind w:left="1560"/>
      </w:pPr>
    </w:p>
    <w:p w14:paraId="3F1032B4" w14:textId="77777777" w:rsidR="004A62A6" w:rsidRPr="00514705" w:rsidRDefault="004A62A6" w:rsidP="004A62A6">
      <w:pPr>
        <w:spacing w:before="120"/>
        <w:ind w:left="993"/>
      </w:pPr>
      <w:r w:rsidRPr="00514705">
        <w:t>Allega</w:t>
      </w:r>
      <w:r w:rsidRPr="00514705">
        <w:rPr>
          <w:spacing w:val="-4"/>
        </w:rPr>
        <w:t xml:space="preserve"> </w:t>
      </w:r>
      <w:r w:rsidRPr="00514705">
        <w:t>alla</w:t>
      </w:r>
      <w:r w:rsidRPr="00514705">
        <w:rPr>
          <w:spacing w:val="-4"/>
        </w:rPr>
        <w:t xml:space="preserve"> </w:t>
      </w:r>
      <w:r w:rsidRPr="00514705">
        <w:rPr>
          <w:spacing w:val="-2"/>
        </w:rPr>
        <w:t>presente</w:t>
      </w:r>
    </w:p>
    <w:p w14:paraId="6B75FD61" w14:textId="77777777" w:rsidR="004A62A6" w:rsidRPr="00514705" w:rsidRDefault="004A62A6" w:rsidP="004A62A6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  <w:ind w:left="1198" w:hanging="205"/>
      </w:pPr>
      <w:r w:rsidRPr="00514705">
        <w:t>scheda</w:t>
      </w:r>
      <w:r w:rsidRPr="00514705">
        <w:rPr>
          <w:spacing w:val="-5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autovalutazione</w:t>
      </w:r>
      <w:r w:rsidRPr="00514705">
        <w:rPr>
          <w:spacing w:val="-5"/>
        </w:rPr>
        <w:t xml:space="preserve"> </w:t>
      </w:r>
      <w:r w:rsidRPr="00514705">
        <w:t>(</w:t>
      </w:r>
      <w:r w:rsidRPr="00514705">
        <w:rPr>
          <w:b/>
        </w:rPr>
        <w:t>allegato</w:t>
      </w:r>
      <w:r w:rsidRPr="00514705">
        <w:rPr>
          <w:b/>
          <w:spacing w:val="-4"/>
        </w:rPr>
        <w:t xml:space="preserve"> </w:t>
      </w:r>
      <w:r w:rsidRPr="00514705">
        <w:rPr>
          <w:b/>
          <w:spacing w:val="-5"/>
        </w:rPr>
        <w:t>B</w:t>
      </w:r>
      <w:r w:rsidRPr="00514705">
        <w:rPr>
          <w:spacing w:val="-5"/>
        </w:rPr>
        <w:t>);</w:t>
      </w:r>
    </w:p>
    <w:p w14:paraId="288651D9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210"/>
        </w:tabs>
        <w:spacing w:before="118"/>
      </w:pPr>
      <w:r w:rsidRPr="00514705">
        <w:t>Curriculum</w:t>
      </w:r>
      <w:r w:rsidRPr="00514705">
        <w:rPr>
          <w:spacing w:val="-13"/>
        </w:rPr>
        <w:t xml:space="preserve"> </w:t>
      </w:r>
      <w:r w:rsidRPr="00514705">
        <w:rPr>
          <w:spacing w:val="-2"/>
        </w:rPr>
        <w:t>vitae</w:t>
      </w:r>
    </w:p>
    <w:p w14:paraId="43FEC2FB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</w:pPr>
      <w:r w:rsidRPr="00514705">
        <w:t>fotocopia</w:t>
      </w:r>
      <w:r w:rsidRPr="00514705">
        <w:rPr>
          <w:spacing w:val="-5"/>
        </w:rPr>
        <w:t xml:space="preserve"> </w:t>
      </w:r>
      <w:r w:rsidRPr="00514705">
        <w:t>documento</w:t>
      </w:r>
      <w:r w:rsidRPr="00514705">
        <w:rPr>
          <w:spacing w:val="-4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riconoscimento</w:t>
      </w:r>
      <w:r w:rsidRPr="00514705">
        <w:rPr>
          <w:spacing w:val="-4"/>
        </w:rPr>
        <w:t xml:space="preserve"> </w:t>
      </w:r>
      <w:r w:rsidRPr="00514705">
        <w:t>in</w:t>
      </w:r>
      <w:r w:rsidRPr="00514705">
        <w:rPr>
          <w:spacing w:val="-7"/>
        </w:rPr>
        <w:t xml:space="preserve"> </w:t>
      </w:r>
      <w:r w:rsidRPr="00514705">
        <w:t>corso</w:t>
      </w:r>
      <w:r w:rsidRPr="00514705">
        <w:rPr>
          <w:spacing w:val="-6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validità.</w:t>
      </w:r>
    </w:p>
    <w:p w14:paraId="1F8AE629" w14:textId="77777777" w:rsidR="004A62A6" w:rsidRPr="00514705" w:rsidRDefault="004A62A6" w:rsidP="004A62A6">
      <w:pPr>
        <w:pStyle w:val="Corpotesto"/>
      </w:pPr>
    </w:p>
    <w:p w14:paraId="2EAC779B" w14:textId="77777777" w:rsidR="004A62A6" w:rsidRPr="00514705" w:rsidRDefault="004A62A6" w:rsidP="004A62A6">
      <w:pPr>
        <w:pStyle w:val="Corpotesto"/>
        <w:spacing w:before="33"/>
      </w:pPr>
    </w:p>
    <w:p w14:paraId="29753E71" w14:textId="77777777" w:rsidR="004A62A6" w:rsidRPr="00514705" w:rsidRDefault="004A62A6" w:rsidP="00DA01B9">
      <w:pPr>
        <w:tabs>
          <w:tab w:val="left" w:pos="3964"/>
          <w:tab w:val="left" w:pos="8824"/>
        </w:tabs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>Firma</w:t>
      </w:r>
      <w:r w:rsidRPr="00514705">
        <w:rPr>
          <w:spacing w:val="40"/>
        </w:rPr>
        <w:t xml:space="preserve"> </w:t>
      </w:r>
      <w:r w:rsidRPr="00514705">
        <w:rPr>
          <w:u w:val="single"/>
        </w:rPr>
        <w:tab/>
      </w:r>
    </w:p>
    <w:p w14:paraId="11E93352" w14:textId="77777777" w:rsidR="004A62A6" w:rsidRPr="00514705" w:rsidRDefault="004A62A6" w:rsidP="004A62A6">
      <w:pPr>
        <w:pStyle w:val="Corpotesto"/>
      </w:pPr>
    </w:p>
    <w:p w14:paraId="3A628218" w14:textId="77777777" w:rsidR="004A62A6" w:rsidRPr="00514705" w:rsidRDefault="004A62A6" w:rsidP="004A62A6">
      <w:pPr>
        <w:pStyle w:val="Corpotesto"/>
        <w:spacing w:before="10"/>
      </w:pPr>
    </w:p>
    <w:p w14:paraId="70259A1F" w14:textId="30C15EBB" w:rsidR="004A62A6" w:rsidRPr="00514705" w:rsidRDefault="004A62A6" w:rsidP="00DA01B9">
      <w:pPr>
        <w:spacing w:before="1"/>
        <w:ind w:right="1215"/>
        <w:jc w:val="both"/>
      </w:pPr>
      <w:r w:rsidRPr="00514705">
        <w:t>Il/la</w:t>
      </w:r>
      <w:r w:rsidRPr="00514705">
        <w:rPr>
          <w:spacing w:val="-4"/>
        </w:rPr>
        <w:t xml:space="preserve"> </w:t>
      </w:r>
      <w:r w:rsidRPr="00514705">
        <w:t>sottoscritto/a,</w:t>
      </w:r>
      <w:r w:rsidRPr="00514705">
        <w:rPr>
          <w:spacing w:val="-3"/>
        </w:rPr>
        <w:t xml:space="preserve"> </w:t>
      </w:r>
      <w:r w:rsidRPr="00514705">
        <w:t>ai</w:t>
      </w:r>
      <w:r w:rsidRPr="00514705">
        <w:rPr>
          <w:spacing w:val="-3"/>
        </w:rPr>
        <w:t xml:space="preserve"> </w:t>
      </w:r>
      <w:r w:rsidRPr="00514705">
        <w:t>sensi</w:t>
      </w:r>
      <w:r w:rsidRPr="00514705">
        <w:rPr>
          <w:spacing w:val="-4"/>
        </w:rPr>
        <w:t xml:space="preserve"> </w:t>
      </w:r>
      <w:r w:rsidRPr="00514705">
        <w:t>del</w:t>
      </w:r>
      <w:r w:rsidRPr="00514705">
        <w:rPr>
          <w:spacing w:val="-3"/>
        </w:rPr>
        <w:t xml:space="preserve"> </w:t>
      </w:r>
      <w:proofErr w:type="spellStart"/>
      <w:r w:rsidRPr="00514705">
        <w:t>D.lgs</w:t>
      </w:r>
      <w:proofErr w:type="spellEnd"/>
      <w:r w:rsidRPr="00514705">
        <w:rPr>
          <w:spacing w:val="-4"/>
        </w:rPr>
        <w:t xml:space="preserve"> </w:t>
      </w:r>
      <w:r w:rsidRPr="00514705">
        <w:t>196/2003,</w:t>
      </w:r>
      <w:r w:rsidRPr="00514705">
        <w:rPr>
          <w:spacing w:val="-3"/>
        </w:rPr>
        <w:t xml:space="preserve"> </w:t>
      </w:r>
      <w:r w:rsidRPr="00514705">
        <w:t>autorizza</w:t>
      </w:r>
      <w:r w:rsidRPr="00514705">
        <w:rPr>
          <w:spacing w:val="-3"/>
        </w:rPr>
        <w:t xml:space="preserve"> </w:t>
      </w:r>
      <w:r w:rsidR="00DA01B9">
        <w:t>il Liceo Scientifico “Raffaello Politi” di Agrigento</w:t>
      </w:r>
      <w:r w:rsidRPr="00514705">
        <w:t>,</w:t>
      </w:r>
      <w:r w:rsidRPr="00514705">
        <w:rPr>
          <w:spacing w:val="-1"/>
        </w:rPr>
        <w:t xml:space="preserve"> </w:t>
      </w:r>
      <w:r w:rsidRPr="00514705">
        <w:t>al</w:t>
      </w:r>
      <w:r w:rsidRPr="00514705">
        <w:rPr>
          <w:spacing w:val="-1"/>
        </w:rPr>
        <w:t xml:space="preserve"> </w:t>
      </w:r>
      <w:r w:rsidRPr="00514705">
        <w:t>trattamento dei</w:t>
      </w:r>
      <w:r w:rsidRPr="00514705">
        <w:rPr>
          <w:spacing w:val="-3"/>
        </w:rPr>
        <w:t xml:space="preserve"> </w:t>
      </w:r>
      <w:r w:rsidRPr="00514705">
        <w:t>dati</w:t>
      </w:r>
      <w:r w:rsidRPr="00514705">
        <w:rPr>
          <w:spacing w:val="-1"/>
        </w:rPr>
        <w:t xml:space="preserve"> </w:t>
      </w:r>
      <w:r w:rsidRPr="00514705">
        <w:t>contenuti</w:t>
      </w:r>
      <w:r w:rsidRPr="00514705">
        <w:rPr>
          <w:spacing w:val="-2"/>
        </w:rPr>
        <w:t xml:space="preserve"> </w:t>
      </w:r>
      <w:r w:rsidRPr="00514705">
        <w:t>nella</w:t>
      </w:r>
      <w:r w:rsidRPr="00514705">
        <w:rPr>
          <w:spacing w:val="-1"/>
        </w:rPr>
        <w:t xml:space="preserve"> </w:t>
      </w:r>
      <w:r w:rsidRPr="00514705">
        <w:t>presente</w:t>
      </w:r>
      <w:r w:rsidRPr="00514705">
        <w:rPr>
          <w:spacing w:val="-1"/>
        </w:rPr>
        <w:t xml:space="preserve"> </w:t>
      </w:r>
      <w:r w:rsidRPr="00514705">
        <w:t>istanza</w:t>
      </w:r>
      <w:r w:rsidRPr="00514705">
        <w:rPr>
          <w:spacing w:val="-1"/>
        </w:rPr>
        <w:t xml:space="preserve"> </w:t>
      </w:r>
      <w:r w:rsidRPr="00514705">
        <w:t>esclusivamente</w:t>
      </w:r>
      <w:r w:rsidRPr="00514705">
        <w:rPr>
          <w:spacing w:val="-1"/>
        </w:rPr>
        <w:t xml:space="preserve"> </w:t>
      </w:r>
      <w:r w:rsidRPr="00514705">
        <w:t>nell’ambito</w:t>
      </w:r>
      <w:r w:rsidRPr="00514705">
        <w:rPr>
          <w:spacing w:val="-1"/>
        </w:rPr>
        <w:t xml:space="preserve"> </w:t>
      </w:r>
      <w:r w:rsidRPr="00514705">
        <w:t>e</w:t>
      </w:r>
      <w:r w:rsidRPr="00514705">
        <w:rPr>
          <w:spacing w:val="-3"/>
        </w:rPr>
        <w:t xml:space="preserve"> </w:t>
      </w:r>
      <w:r w:rsidRPr="00514705">
        <w:t>per i fini istituzionali previsti</w:t>
      </w:r>
    </w:p>
    <w:p w14:paraId="6D969B6F" w14:textId="77777777" w:rsidR="004A62A6" w:rsidRPr="00514705" w:rsidRDefault="004A62A6" w:rsidP="004A62A6">
      <w:pPr>
        <w:pStyle w:val="Corpotesto"/>
      </w:pPr>
    </w:p>
    <w:p w14:paraId="45D5DB0C" w14:textId="77777777" w:rsidR="004A62A6" w:rsidRPr="00514705" w:rsidRDefault="004A62A6" w:rsidP="004A62A6">
      <w:pPr>
        <w:pStyle w:val="Corpotesto"/>
        <w:spacing w:before="9"/>
      </w:pPr>
    </w:p>
    <w:p w14:paraId="38414097" w14:textId="77777777" w:rsidR="004A62A6" w:rsidRPr="00514705" w:rsidRDefault="004A62A6" w:rsidP="00DA01B9">
      <w:pPr>
        <w:tabs>
          <w:tab w:val="left" w:pos="3961"/>
          <w:tab w:val="left" w:pos="8776"/>
        </w:tabs>
        <w:jc w:val="both"/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 xml:space="preserve">Firma </w:t>
      </w:r>
      <w:r w:rsidRPr="00514705">
        <w:rPr>
          <w:u w:val="single"/>
        </w:rPr>
        <w:tab/>
      </w:r>
    </w:p>
    <w:p w14:paraId="3A57A38B" w14:textId="77777777" w:rsidR="004A62A6" w:rsidRPr="00514705" w:rsidRDefault="004A62A6"/>
    <w:sectPr w:rsidR="004A62A6" w:rsidRPr="005147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F583F" w14:textId="77777777" w:rsidR="00F93720" w:rsidRDefault="00F93720">
      <w:r>
        <w:separator/>
      </w:r>
    </w:p>
  </w:endnote>
  <w:endnote w:type="continuationSeparator" w:id="0">
    <w:p w14:paraId="4BE77B89" w14:textId="77777777" w:rsidR="00F93720" w:rsidRDefault="00F9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01A8" w14:textId="77777777" w:rsidR="00F93720" w:rsidRDefault="00F93720">
      <w:r>
        <w:separator/>
      </w:r>
    </w:p>
  </w:footnote>
  <w:footnote w:type="continuationSeparator" w:id="0">
    <w:p w14:paraId="4442BA4C" w14:textId="77777777" w:rsidR="00F93720" w:rsidRDefault="00F93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4EA5" w14:textId="14E7A6AC" w:rsidR="005B1E92" w:rsidRDefault="00F131DC" w:rsidP="005B1E92">
    <w:pPr>
      <w:pStyle w:val="Intestazione"/>
      <w:ind w:left="567" w:hanging="567"/>
      <w:rPr>
        <w:noProof/>
      </w:rPr>
    </w:pPr>
    <w:r>
      <w:rPr>
        <w:noProof/>
        <w:sz w:val="10"/>
        <w:szCs w:val="10"/>
      </w:rPr>
      <w:drawing>
        <wp:inline distT="0" distB="0" distL="0" distR="0" wp14:anchorId="5602E22E" wp14:editId="36B6910E">
          <wp:extent cx="6210300" cy="647700"/>
          <wp:effectExtent l="0" t="0" r="0" b="0"/>
          <wp:docPr id="1441909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3BE788" w14:textId="4086923F" w:rsidR="005B1E92" w:rsidRDefault="005B1E92" w:rsidP="005B1E92">
    <w:pPr>
      <w:pStyle w:val="Intestazione"/>
      <w:rPr>
        <w:noProof/>
      </w:rPr>
    </w:pPr>
    <w:r w:rsidRPr="00EA2053">
      <w:rPr>
        <w:noProof/>
      </w:rPr>
      <w:drawing>
        <wp:inline distT="0" distB="0" distL="0" distR="0" wp14:anchorId="6AE007F6" wp14:editId="3040C9B3">
          <wp:extent cx="6048375" cy="923925"/>
          <wp:effectExtent l="0" t="0" r="9525" b="9525"/>
          <wp:docPr id="22237873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DD191A" w14:textId="77777777" w:rsidR="00C92157" w:rsidRDefault="00C92157" w:rsidP="00C92157">
    <w:pPr>
      <w:pStyle w:val="Intestazione"/>
      <w:tabs>
        <w:tab w:val="left" w:pos="426"/>
      </w:tabs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FAC"/>
    <w:multiLevelType w:val="hybridMultilevel"/>
    <w:tmpl w:val="98104DFA"/>
    <w:lvl w:ilvl="0" w:tplc="C8B2E16E">
      <w:start w:val="4"/>
      <w:numFmt w:val="lowerLetter"/>
      <w:lvlText w:val="%1)"/>
      <w:lvlJc w:val="left"/>
      <w:pPr>
        <w:ind w:left="121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FCE60A">
      <w:numFmt w:val="bullet"/>
      <w:lvlText w:val="•"/>
      <w:lvlJc w:val="left"/>
      <w:pPr>
        <w:ind w:left="2218" w:hanging="219"/>
      </w:pPr>
      <w:rPr>
        <w:rFonts w:hint="default"/>
        <w:lang w:val="it-IT" w:eastAsia="en-US" w:bidi="ar-SA"/>
      </w:rPr>
    </w:lvl>
    <w:lvl w:ilvl="2" w:tplc="CAA495EA">
      <w:numFmt w:val="bullet"/>
      <w:lvlText w:val="•"/>
      <w:lvlJc w:val="left"/>
      <w:pPr>
        <w:ind w:left="3216" w:hanging="219"/>
      </w:pPr>
      <w:rPr>
        <w:rFonts w:hint="default"/>
        <w:lang w:val="it-IT" w:eastAsia="en-US" w:bidi="ar-SA"/>
      </w:rPr>
    </w:lvl>
    <w:lvl w:ilvl="3" w:tplc="AA32C630">
      <w:numFmt w:val="bullet"/>
      <w:lvlText w:val="•"/>
      <w:lvlJc w:val="left"/>
      <w:pPr>
        <w:ind w:left="4214" w:hanging="219"/>
      </w:pPr>
      <w:rPr>
        <w:rFonts w:hint="default"/>
        <w:lang w:val="it-IT" w:eastAsia="en-US" w:bidi="ar-SA"/>
      </w:rPr>
    </w:lvl>
    <w:lvl w:ilvl="4" w:tplc="B516A564">
      <w:numFmt w:val="bullet"/>
      <w:lvlText w:val="•"/>
      <w:lvlJc w:val="left"/>
      <w:pPr>
        <w:ind w:left="5213" w:hanging="219"/>
      </w:pPr>
      <w:rPr>
        <w:rFonts w:hint="default"/>
        <w:lang w:val="it-IT" w:eastAsia="en-US" w:bidi="ar-SA"/>
      </w:rPr>
    </w:lvl>
    <w:lvl w:ilvl="5" w:tplc="64EE8E08">
      <w:numFmt w:val="bullet"/>
      <w:lvlText w:val="•"/>
      <w:lvlJc w:val="left"/>
      <w:pPr>
        <w:ind w:left="6211" w:hanging="219"/>
      </w:pPr>
      <w:rPr>
        <w:rFonts w:hint="default"/>
        <w:lang w:val="it-IT" w:eastAsia="en-US" w:bidi="ar-SA"/>
      </w:rPr>
    </w:lvl>
    <w:lvl w:ilvl="6" w:tplc="4A38CEB8">
      <w:numFmt w:val="bullet"/>
      <w:lvlText w:val="•"/>
      <w:lvlJc w:val="left"/>
      <w:pPr>
        <w:ind w:left="7209" w:hanging="219"/>
      </w:pPr>
      <w:rPr>
        <w:rFonts w:hint="default"/>
        <w:lang w:val="it-IT" w:eastAsia="en-US" w:bidi="ar-SA"/>
      </w:rPr>
    </w:lvl>
    <w:lvl w:ilvl="7" w:tplc="107E160C">
      <w:numFmt w:val="bullet"/>
      <w:lvlText w:val="•"/>
      <w:lvlJc w:val="left"/>
      <w:pPr>
        <w:ind w:left="8208" w:hanging="219"/>
      </w:pPr>
      <w:rPr>
        <w:rFonts w:hint="default"/>
        <w:lang w:val="it-IT" w:eastAsia="en-US" w:bidi="ar-SA"/>
      </w:rPr>
    </w:lvl>
    <w:lvl w:ilvl="8" w:tplc="2D349188">
      <w:numFmt w:val="bullet"/>
      <w:lvlText w:val="•"/>
      <w:lvlJc w:val="left"/>
      <w:pPr>
        <w:ind w:left="9206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38F72A73"/>
    <w:multiLevelType w:val="hybridMultilevel"/>
    <w:tmpl w:val="E0466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33E5B"/>
    <w:multiLevelType w:val="hybridMultilevel"/>
    <w:tmpl w:val="D0AE32AC"/>
    <w:lvl w:ilvl="0" w:tplc="69684B0A">
      <w:start w:val="1"/>
      <w:numFmt w:val="lowerLetter"/>
      <w:lvlText w:val="%1)"/>
      <w:lvlJc w:val="left"/>
      <w:pPr>
        <w:ind w:left="119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FF09076">
      <w:numFmt w:val="bullet"/>
      <w:lvlText w:val="•"/>
      <w:lvlJc w:val="left"/>
      <w:pPr>
        <w:ind w:left="2200" w:hanging="206"/>
      </w:pPr>
      <w:rPr>
        <w:rFonts w:hint="default"/>
        <w:lang w:val="it-IT" w:eastAsia="en-US" w:bidi="ar-SA"/>
      </w:rPr>
    </w:lvl>
    <w:lvl w:ilvl="2" w:tplc="625E2D6A">
      <w:numFmt w:val="bullet"/>
      <w:lvlText w:val="•"/>
      <w:lvlJc w:val="left"/>
      <w:pPr>
        <w:ind w:left="3200" w:hanging="206"/>
      </w:pPr>
      <w:rPr>
        <w:rFonts w:hint="default"/>
        <w:lang w:val="it-IT" w:eastAsia="en-US" w:bidi="ar-SA"/>
      </w:rPr>
    </w:lvl>
    <w:lvl w:ilvl="3" w:tplc="8E9ECF56">
      <w:numFmt w:val="bullet"/>
      <w:lvlText w:val="•"/>
      <w:lvlJc w:val="left"/>
      <w:pPr>
        <w:ind w:left="4200" w:hanging="206"/>
      </w:pPr>
      <w:rPr>
        <w:rFonts w:hint="default"/>
        <w:lang w:val="it-IT" w:eastAsia="en-US" w:bidi="ar-SA"/>
      </w:rPr>
    </w:lvl>
    <w:lvl w:ilvl="4" w:tplc="942AB766">
      <w:numFmt w:val="bullet"/>
      <w:lvlText w:val="•"/>
      <w:lvlJc w:val="left"/>
      <w:pPr>
        <w:ind w:left="5201" w:hanging="206"/>
      </w:pPr>
      <w:rPr>
        <w:rFonts w:hint="default"/>
        <w:lang w:val="it-IT" w:eastAsia="en-US" w:bidi="ar-SA"/>
      </w:rPr>
    </w:lvl>
    <w:lvl w:ilvl="5" w:tplc="74B4B392">
      <w:numFmt w:val="bullet"/>
      <w:lvlText w:val="•"/>
      <w:lvlJc w:val="left"/>
      <w:pPr>
        <w:ind w:left="6201" w:hanging="206"/>
      </w:pPr>
      <w:rPr>
        <w:rFonts w:hint="default"/>
        <w:lang w:val="it-IT" w:eastAsia="en-US" w:bidi="ar-SA"/>
      </w:rPr>
    </w:lvl>
    <w:lvl w:ilvl="6" w:tplc="606A5EC2">
      <w:numFmt w:val="bullet"/>
      <w:lvlText w:val="•"/>
      <w:lvlJc w:val="left"/>
      <w:pPr>
        <w:ind w:left="7201" w:hanging="206"/>
      </w:pPr>
      <w:rPr>
        <w:rFonts w:hint="default"/>
        <w:lang w:val="it-IT" w:eastAsia="en-US" w:bidi="ar-SA"/>
      </w:rPr>
    </w:lvl>
    <w:lvl w:ilvl="7" w:tplc="AD9CC0CA">
      <w:numFmt w:val="bullet"/>
      <w:lvlText w:val="•"/>
      <w:lvlJc w:val="left"/>
      <w:pPr>
        <w:ind w:left="8202" w:hanging="206"/>
      </w:pPr>
      <w:rPr>
        <w:rFonts w:hint="default"/>
        <w:lang w:val="it-IT" w:eastAsia="en-US" w:bidi="ar-SA"/>
      </w:rPr>
    </w:lvl>
    <w:lvl w:ilvl="8" w:tplc="A1E8AFF2">
      <w:numFmt w:val="bullet"/>
      <w:lvlText w:val="•"/>
      <w:lvlJc w:val="left"/>
      <w:pPr>
        <w:ind w:left="9202" w:hanging="206"/>
      </w:pPr>
      <w:rPr>
        <w:rFonts w:hint="default"/>
        <w:lang w:val="it-IT" w:eastAsia="en-US" w:bidi="ar-SA"/>
      </w:rPr>
    </w:lvl>
  </w:abstractNum>
  <w:num w:numId="1" w16cid:durableId="762728483">
    <w:abstractNumId w:val="0"/>
  </w:num>
  <w:num w:numId="2" w16cid:durableId="289476650">
    <w:abstractNumId w:val="2"/>
  </w:num>
  <w:num w:numId="3" w16cid:durableId="1489129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62"/>
    <w:rsid w:val="00114975"/>
    <w:rsid w:val="00153D8D"/>
    <w:rsid w:val="00192C7B"/>
    <w:rsid w:val="002210D9"/>
    <w:rsid w:val="002E5D7D"/>
    <w:rsid w:val="00303761"/>
    <w:rsid w:val="00343E93"/>
    <w:rsid w:val="00355E74"/>
    <w:rsid w:val="00375027"/>
    <w:rsid w:val="004067E7"/>
    <w:rsid w:val="004751AB"/>
    <w:rsid w:val="004A62A6"/>
    <w:rsid w:val="004C4746"/>
    <w:rsid w:val="004D113D"/>
    <w:rsid w:val="00514705"/>
    <w:rsid w:val="00551603"/>
    <w:rsid w:val="005B1E92"/>
    <w:rsid w:val="005F2865"/>
    <w:rsid w:val="00617BEC"/>
    <w:rsid w:val="00651A97"/>
    <w:rsid w:val="006F10D9"/>
    <w:rsid w:val="007D2C87"/>
    <w:rsid w:val="008A68E3"/>
    <w:rsid w:val="00922CC4"/>
    <w:rsid w:val="00936413"/>
    <w:rsid w:val="00A95681"/>
    <w:rsid w:val="00AA708B"/>
    <w:rsid w:val="00C92157"/>
    <w:rsid w:val="00DA01B9"/>
    <w:rsid w:val="00DC1AE8"/>
    <w:rsid w:val="00E000D9"/>
    <w:rsid w:val="00E50206"/>
    <w:rsid w:val="00EA2762"/>
    <w:rsid w:val="00F131DC"/>
    <w:rsid w:val="00F9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C8FA4"/>
  <w15:chartTrackingRefBased/>
  <w15:docId w15:val="{9784165F-5AC8-4CF1-8B5E-87ECF83C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2A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A62A6"/>
    <w:pPr>
      <w:ind w:left="993" w:right="28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A62A6"/>
    <w:pPr>
      <w:ind w:left="6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A62A6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link w:val="Titolo2"/>
    <w:uiPriority w:val="9"/>
    <w:rsid w:val="004A62A6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A62A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A62A6"/>
  </w:style>
  <w:style w:type="character" w:customStyle="1" w:styleId="CorpotestoCarattere">
    <w:name w:val="Corpo testo Carattere"/>
    <w:link w:val="Corpotesto"/>
    <w:uiPriority w:val="1"/>
    <w:rsid w:val="004A62A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4A62A6"/>
  </w:style>
  <w:style w:type="paragraph" w:styleId="Paragrafoelenco">
    <w:name w:val="List Paragraph"/>
    <w:basedOn w:val="Normale"/>
    <w:uiPriority w:val="1"/>
    <w:qFormat/>
    <w:rsid w:val="004A62A6"/>
    <w:pPr>
      <w:ind w:left="755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LLEGATO%20A%20PERSONALE%20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A PERSONALE ATA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AGPM03000A R. POLITI DISTRETTO 005</cp:lastModifiedBy>
  <cp:revision>2</cp:revision>
  <dcterms:created xsi:type="dcterms:W3CDTF">2026-10-08T08:05:00Z</dcterms:created>
  <dcterms:modified xsi:type="dcterms:W3CDTF">2026-10-08T08:05:00Z</dcterms:modified>
</cp:coreProperties>
</file>